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1" w:tblpY="433"/>
        <w:tblW w:w="18712" w:type="dxa"/>
        <w:tblLayout w:type="fixed"/>
        <w:tblLook w:val="0000" w:firstRow="0" w:lastRow="0" w:firstColumn="0" w:lastColumn="0" w:noHBand="0" w:noVBand="0"/>
      </w:tblPr>
      <w:tblGrid>
        <w:gridCol w:w="9356"/>
        <w:gridCol w:w="9356"/>
      </w:tblGrid>
      <w:tr w:rsidR="00022E7C" w:rsidRPr="00F9093A" w:rsidTr="00022E7C">
        <w:tc>
          <w:tcPr>
            <w:tcW w:w="9356" w:type="dxa"/>
          </w:tcPr>
          <w:p w:rsidR="00022E7C" w:rsidRDefault="00922D41" w:rsidP="00022E7C">
            <w:pPr>
              <w:pStyle w:val="Heading1"/>
              <w:rPr>
                <w:rFonts w:ascii="Tahoma" w:hAnsi="Tahoma"/>
                <w:sz w:val="32"/>
              </w:rPr>
            </w:pPr>
            <w:r>
              <w:rPr>
                <w:rFonts w:ascii="Tahoma" w:hAnsi="Tahoma"/>
                <w:noProof/>
                <w:sz w:val="32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3276600</wp:posOffset>
                  </wp:positionH>
                  <wp:positionV relativeFrom="margin">
                    <wp:posOffset>68580</wp:posOffset>
                  </wp:positionV>
                  <wp:extent cx="862330" cy="86233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2E7C">
              <w:rPr>
                <w:rFonts w:ascii="Tahoma" w:hAnsi="Tahoma"/>
                <w:sz w:val="32"/>
              </w:rPr>
              <w:t xml:space="preserve"> </w:t>
            </w:r>
          </w:p>
          <w:p w:rsidR="00022E7C" w:rsidRDefault="00022E7C" w:rsidP="00022E7C">
            <w:pPr>
              <w:pStyle w:val="Heading1"/>
              <w:rPr>
                <w:rFonts w:ascii="Tahoma" w:hAnsi="Tahoma"/>
                <w:sz w:val="32"/>
              </w:rPr>
            </w:pPr>
            <w:r>
              <w:rPr>
                <w:rFonts w:ascii="Tahoma" w:hAnsi="Tahoma"/>
                <w:sz w:val="32"/>
              </w:rPr>
              <w:t xml:space="preserve">           </w:t>
            </w:r>
            <w:r w:rsidR="00922D41">
              <w:rPr>
                <w:rFonts w:ascii="Tahoma" w:hAnsi="Tahoma"/>
                <w:sz w:val="32"/>
              </w:rPr>
              <w:t xml:space="preserve">                                                </w:t>
            </w:r>
          </w:p>
        </w:tc>
        <w:tc>
          <w:tcPr>
            <w:tcW w:w="9356" w:type="dxa"/>
          </w:tcPr>
          <w:p w:rsidR="00022E7C" w:rsidRPr="00F9093A" w:rsidRDefault="00022E7C" w:rsidP="00022E7C">
            <w:pPr>
              <w:pStyle w:val="BodyText"/>
              <w:jc w:val="center"/>
              <w:rPr>
                <w:rFonts w:cs="Arial"/>
                <w:b/>
                <w:szCs w:val="24"/>
              </w:rPr>
            </w:pPr>
          </w:p>
        </w:tc>
      </w:tr>
    </w:tbl>
    <w:p w:rsidR="00C70B7A" w:rsidRPr="00922D41" w:rsidRDefault="00922D41" w:rsidP="00C70B7A">
      <w:pPr>
        <w:pStyle w:val="BodyText"/>
        <w:jc w:val="center"/>
        <w:rPr>
          <w:rFonts w:asciiTheme="minorHAnsi" w:hAnsiTheme="minorHAnsi" w:cs="Arial"/>
          <w:b/>
          <w:sz w:val="32"/>
          <w:szCs w:val="32"/>
        </w:rPr>
      </w:pPr>
      <w:r w:rsidRPr="00922D41">
        <w:rPr>
          <w:rFonts w:asciiTheme="minorHAnsi" w:hAnsiTheme="minorHAnsi" w:cs="Arial"/>
          <w:b/>
          <w:sz w:val="32"/>
          <w:szCs w:val="32"/>
        </w:rPr>
        <w:t xml:space="preserve">Person Specification </w:t>
      </w:r>
    </w:p>
    <w:p w:rsidR="00922D41" w:rsidRPr="00922D41" w:rsidRDefault="00922D41" w:rsidP="00C70B7A">
      <w:pPr>
        <w:pStyle w:val="BodyText"/>
        <w:jc w:val="center"/>
        <w:rPr>
          <w:rFonts w:asciiTheme="minorHAnsi" w:hAnsiTheme="minorHAnsi" w:cs="Arial"/>
          <w:b/>
          <w:sz w:val="32"/>
          <w:szCs w:val="32"/>
        </w:rPr>
      </w:pPr>
    </w:p>
    <w:p w:rsidR="00922D41" w:rsidRPr="00922D41" w:rsidRDefault="00922D41" w:rsidP="00C70B7A">
      <w:pPr>
        <w:pStyle w:val="BodyText"/>
        <w:jc w:val="center"/>
        <w:rPr>
          <w:rFonts w:asciiTheme="minorHAnsi" w:hAnsiTheme="minorHAnsi" w:cs="Arial"/>
          <w:b/>
          <w:sz w:val="32"/>
          <w:szCs w:val="32"/>
        </w:rPr>
      </w:pPr>
      <w:r w:rsidRPr="00922D41">
        <w:rPr>
          <w:rFonts w:asciiTheme="minorHAnsi" w:hAnsiTheme="minorHAnsi" w:cs="Arial"/>
          <w:b/>
          <w:sz w:val="32"/>
          <w:szCs w:val="32"/>
        </w:rPr>
        <w:t>Finance</w:t>
      </w:r>
      <w:r w:rsidR="00817B27">
        <w:rPr>
          <w:rFonts w:asciiTheme="minorHAnsi" w:hAnsiTheme="minorHAnsi" w:cs="Arial"/>
          <w:b/>
          <w:sz w:val="32"/>
          <w:szCs w:val="32"/>
        </w:rPr>
        <w:t xml:space="preserve"> Manager</w:t>
      </w:r>
    </w:p>
    <w:p w:rsidR="00922D41" w:rsidRPr="00922D41" w:rsidRDefault="00922D41" w:rsidP="00C70B7A">
      <w:pPr>
        <w:pStyle w:val="BodyText"/>
        <w:jc w:val="center"/>
        <w:rPr>
          <w:rFonts w:asciiTheme="minorHAnsi" w:hAnsiTheme="minorHAnsi" w:cs="Arial"/>
          <w:sz w:val="32"/>
          <w:szCs w:val="32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5409"/>
        <w:gridCol w:w="993"/>
        <w:gridCol w:w="1064"/>
        <w:gridCol w:w="2158"/>
      </w:tblGrid>
      <w:tr w:rsidR="00C70B7A" w:rsidRPr="0037097A" w:rsidTr="00D3191D">
        <w:trPr>
          <w:trHeight w:val="738"/>
          <w:jc w:val="center"/>
        </w:trPr>
        <w:tc>
          <w:tcPr>
            <w:tcW w:w="577" w:type="dxa"/>
          </w:tcPr>
          <w:p w:rsidR="00C70B7A" w:rsidRPr="0037097A" w:rsidRDefault="00C70B7A" w:rsidP="002148D5">
            <w:pPr>
              <w:pStyle w:val="BodyText"/>
              <w:jc w:val="center"/>
              <w:rPr>
                <w:rFonts w:ascii="Calibri" w:hAnsi="Calibri" w:cs="Calibri"/>
                <w:b/>
                <w:sz w:val="32"/>
              </w:rPr>
            </w:pPr>
          </w:p>
        </w:tc>
        <w:tc>
          <w:tcPr>
            <w:tcW w:w="5409" w:type="dxa"/>
            <w:vAlign w:val="center"/>
          </w:tcPr>
          <w:p w:rsidR="00C70B7A" w:rsidRPr="0037097A" w:rsidRDefault="00C70B7A" w:rsidP="002148D5">
            <w:pPr>
              <w:pStyle w:val="BodyText"/>
              <w:jc w:val="center"/>
              <w:rPr>
                <w:rFonts w:ascii="Calibri" w:hAnsi="Calibri" w:cs="Calibri"/>
                <w:b/>
                <w:sz w:val="32"/>
              </w:rPr>
            </w:pPr>
            <w:r w:rsidRPr="0037097A">
              <w:rPr>
                <w:rFonts w:ascii="Calibri" w:hAnsi="Calibri" w:cs="Calibri"/>
                <w:b/>
                <w:sz w:val="32"/>
              </w:rPr>
              <w:t>Criteria</w:t>
            </w:r>
          </w:p>
        </w:tc>
        <w:tc>
          <w:tcPr>
            <w:tcW w:w="993" w:type="dxa"/>
            <w:vAlign w:val="center"/>
          </w:tcPr>
          <w:p w:rsidR="00C70B7A" w:rsidRPr="0037097A" w:rsidRDefault="00C70B7A" w:rsidP="002148D5">
            <w:pPr>
              <w:pStyle w:val="BodyText"/>
              <w:rPr>
                <w:rFonts w:ascii="Calibri" w:hAnsi="Calibri" w:cs="Calibri"/>
                <w:b/>
                <w:sz w:val="20"/>
              </w:rPr>
            </w:pPr>
            <w:r w:rsidRPr="0037097A">
              <w:rPr>
                <w:rFonts w:ascii="Calibri" w:hAnsi="Calibri" w:cs="Calibri"/>
                <w:b/>
                <w:sz w:val="20"/>
              </w:rPr>
              <w:t>Essential</w:t>
            </w:r>
          </w:p>
        </w:tc>
        <w:tc>
          <w:tcPr>
            <w:tcW w:w="1064" w:type="dxa"/>
            <w:vAlign w:val="center"/>
          </w:tcPr>
          <w:p w:rsidR="00C70B7A" w:rsidRPr="0037097A" w:rsidRDefault="00C70B7A" w:rsidP="002148D5">
            <w:pPr>
              <w:pStyle w:val="BodyText"/>
              <w:rPr>
                <w:rFonts w:ascii="Calibri" w:hAnsi="Calibri" w:cs="Calibri"/>
                <w:b/>
                <w:sz w:val="20"/>
              </w:rPr>
            </w:pPr>
            <w:r w:rsidRPr="0037097A">
              <w:rPr>
                <w:rFonts w:ascii="Calibri" w:hAnsi="Calibri" w:cs="Calibri"/>
                <w:b/>
                <w:sz w:val="20"/>
              </w:rPr>
              <w:t>Desirable</w:t>
            </w:r>
          </w:p>
        </w:tc>
        <w:tc>
          <w:tcPr>
            <w:tcW w:w="2158" w:type="dxa"/>
          </w:tcPr>
          <w:p w:rsidR="00C70B7A" w:rsidRPr="0037097A" w:rsidRDefault="00C70B7A" w:rsidP="002148D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7097A">
              <w:rPr>
                <w:rFonts w:ascii="Calibri" w:hAnsi="Calibri" w:cs="Calibri"/>
                <w:b/>
                <w:sz w:val="22"/>
                <w:szCs w:val="22"/>
              </w:rPr>
              <w:t>METHOD OF ASSESSMENT</w:t>
            </w:r>
          </w:p>
          <w:p w:rsidR="00C70B7A" w:rsidRPr="0037097A" w:rsidRDefault="00C70B7A" w:rsidP="002148D5">
            <w:pPr>
              <w:jc w:val="center"/>
              <w:rPr>
                <w:rFonts w:ascii="Calibri" w:hAnsi="Calibri" w:cs="Calibri"/>
                <w:i/>
              </w:rPr>
            </w:pPr>
            <w:r w:rsidRPr="0037097A">
              <w:rPr>
                <w:rFonts w:ascii="Calibri" w:hAnsi="Calibri" w:cs="Calibri"/>
                <w:i/>
              </w:rPr>
              <w:t>Application Form/Interview/Test</w:t>
            </w:r>
          </w:p>
          <w:p w:rsidR="00C70B7A" w:rsidRPr="0037097A" w:rsidRDefault="00C70B7A" w:rsidP="002148D5">
            <w:pPr>
              <w:pStyle w:val="BodyText"/>
              <w:rPr>
                <w:rFonts w:ascii="Calibri" w:hAnsi="Calibri" w:cs="Calibri"/>
                <w:b/>
                <w:sz w:val="20"/>
              </w:rPr>
            </w:pPr>
          </w:p>
        </w:tc>
      </w:tr>
      <w:tr w:rsidR="00C70B7A" w:rsidRPr="0037097A" w:rsidTr="00D3191D">
        <w:trPr>
          <w:trHeight w:val="444"/>
          <w:jc w:val="center"/>
        </w:trPr>
        <w:tc>
          <w:tcPr>
            <w:tcW w:w="10201" w:type="dxa"/>
            <w:gridSpan w:val="5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1C1592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Knowledge</w:t>
            </w:r>
          </w:p>
        </w:tc>
      </w:tr>
      <w:tr w:rsidR="004674A1" w:rsidRPr="00901526" w:rsidTr="00D3191D">
        <w:trPr>
          <w:trHeight w:val="405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General financial regulations, codes of practice and legislation such as HMRC requirements 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4674A1" w:rsidRPr="00901526" w:rsidTr="00D3191D">
        <w:trPr>
          <w:trHeight w:val="405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</w:t>
            </w: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 xml:space="preserve">udit requirements for academies 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Wingdings" w:char="F020"/>
            </w: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A &amp; I </w:t>
            </w:r>
          </w:p>
        </w:tc>
      </w:tr>
      <w:tr w:rsidR="004674A1" w:rsidRPr="00901526" w:rsidTr="00D3191D">
        <w:trPr>
          <w:trHeight w:val="405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Understanding </w:t>
            </w:r>
            <w:r w:rsidRPr="001C1592">
              <w:rPr>
                <w:rFonts w:ascii="Calibri" w:hAnsi="Calibri" w:cs="Calibri"/>
                <w:color w:val="000000"/>
              </w:rPr>
              <w:t>of VAT</w:t>
            </w:r>
            <w:r>
              <w:rPr>
                <w:rFonts w:ascii="Calibri" w:hAnsi="Calibri" w:cs="Calibri"/>
                <w:color w:val="000000"/>
              </w:rPr>
              <w:t xml:space="preserve"> requirements for Academies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4674A1" w:rsidRPr="00901526" w:rsidTr="00D3191D">
        <w:trPr>
          <w:trHeight w:val="405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ESFA requirements and strategic financial planning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4674A1" w:rsidRPr="0037097A" w:rsidTr="00D3191D">
        <w:trPr>
          <w:trHeight w:val="444"/>
          <w:jc w:val="center"/>
        </w:trPr>
        <w:tc>
          <w:tcPr>
            <w:tcW w:w="10201" w:type="dxa"/>
            <w:gridSpan w:val="5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1C1592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Experience</w:t>
            </w:r>
          </w:p>
        </w:tc>
      </w:tr>
      <w:tr w:rsidR="004674A1" w:rsidRPr="00901526" w:rsidTr="00D3191D">
        <w:trPr>
          <w:trHeight w:val="716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jc w:val="lef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Evidence of managing complex </w:t>
            </w:r>
            <w:r>
              <w:rPr>
                <w:rFonts w:ascii="Calibri" w:hAnsi="Calibri" w:cs="Calibri"/>
                <w:color w:val="000000"/>
              </w:rPr>
              <w:t xml:space="preserve">financial </w:t>
            </w:r>
            <w:r w:rsidRPr="001C1592">
              <w:rPr>
                <w:rFonts w:ascii="Calibri" w:hAnsi="Calibri" w:cs="Calibri"/>
                <w:color w:val="000000"/>
              </w:rPr>
              <w:t xml:space="preserve">tasks 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4674A1" w:rsidRPr="00901526" w:rsidTr="00D3191D">
        <w:trPr>
          <w:trHeight w:val="716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Assist in the management of the budget and reporting process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4674A1" w:rsidRPr="00901526" w:rsidTr="00D3191D">
        <w:trPr>
          <w:trHeight w:val="288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Strong financial accounting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4674A1" w:rsidRPr="00901526" w:rsidTr="00D3191D">
        <w:trPr>
          <w:trHeight w:val="421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Experience of budget management      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4674A1" w:rsidRPr="00901526" w:rsidTr="00D3191D">
        <w:trPr>
          <w:trHeight w:val="421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Experience of managing/supervising staff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4674A1" w:rsidRPr="00901526" w:rsidTr="00D3191D">
        <w:trPr>
          <w:trHeight w:val="421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Experience of working in a School/Academy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674A1" w:rsidRPr="00901526" w:rsidTr="00D3191D">
        <w:trPr>
          <w:trHeight w:val="421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</w:t>
            </w:r>
            <w:r w:rsidRPr="001C1592">
              <w:rPr>
                <w:rFonts w:ascii="Calibri" w:hAnsi="Calibri" w:cs="Calibri"/>
                <w:color w:val="000000"/>
              </w:rPr>
              <w:t xml:space="preserve">xperience of working as part of a team 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4674A1" w:rsidRPr="0037097A" w:rsidTr="00D3191D">
        <w:trPr>
          <w:trHeight w:val="444"/>
          <w:jc w:val="center"/>
        </w:trPr>
        <w:tc>
          <w:tcPr>
            <w:tcW w:w="10201" w:type="dxa"/>
            <w:gridSpan w:val="5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1C1592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Qualifications</w:t>
            </w:r>
          </w:p>
        </w:tc>
      </w:tr>
      <w:tr w:rsidR="004674A1" w:rsidRPr="00901526" w:rsidTr="00D3191D">
        <w:trPr>
          <w:trHeight w:val="716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Minimum C grade GCSE in Maths and English</w:t>
            </w:r>
            <w:r>
              <w:rPr>
                <w:rFonts w:ascii="Calibri" w:hAnsi="Calibri" w:cs="Calibri"/>
                <w:color w:val="000000"/>
              </w:rPr>
              <w:t xml:space="preserve"> or equivalent.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</w:t>
            </w:r>
          </w:p>
        </w:tc>
      </w:tr>
      <w:tr w:rsidR="004674A1" w:rsidRPr="00901526" w:rsidTr="00D3191D">
        <w:trPr>
          <w:trHeight w:val="408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</w:t>
            </w:r>
            <w:r>
              <w:rPr>
                <w:rFonts w:ascii="Calibri" w:hAnsi="Calibri" w:cs="Calibri"/>
                <w:color w:val="000000"/>
              </w:rPr>
              <w:t>AT or equivalent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</w:t>
            </w:r>
          </w:p>
        </w:tc>
      </w:tr>
      <w:tr w:rsidR="004674A1" w:rsidRPr="0037097A" w:rsidTr="00D3191D">
        <w:trPr>
          <w:trHeight w:val="444"/>
          <w:jc w:val="center"/>
        </w:trPr>
        <w:tc>
          <w:tcPr>
            <w:tcW w:w="10201" w:type="dxa"/>
            <w:gridSpan w:val="5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1C1592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Skills</w:t>
            </w:r>
          </w:p>
        </w:tc>
      </w:tr>
      <w:tr w:rsidR="004674A1" w:rsidRPr="00901526" w:rsidTr="00D3191D">
        <w:trPr>
          <w:trHeight w:val="413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Planning and organisation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 &amp; T</w:t>
            </w:r>
          </w:p>
        </w:tc>
      </w:tr>
      <w:tr w:rsidR="004674A1" w:rsidRPr="00901526" w:rsidTr="00D3191D">
        <w:trPr>
          <w:trHeight w:val="413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Prioritising and time management to meet deadlines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 &amp; T</w:t>
            </w:r>
          </w:p>
        </w:tc>
      </w:tr>
      <w:tr w:rsidR="004674A1" w:rsidRPr="00901526" w:rsidTr="00D3191D">
        <w:trPr>
          <w:trHeight w:val="413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Able to prepare and present finance reports and in depth analysis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4674A1" w:rsidRPr="00901526" w:rsidTr="00D3191D">
        <w:trPr>
          <w:trHeight w:val="413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Excellent communication skills – oral and written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 &amp; T</w:t>
            </w:r>
          </w:p>
        </w:tc>
      </w:tr>
      <w:tr w:rsidR="004674A1" w:rsidRPr="00901526" w:rsidTr="00D3191D">
        <w:trPr>
          <w:trHeight w:val="413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Understanding school roles and responsibilities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A </w:t>
            </w:r>
          </w:p>
        </w:tc>
      </w:tr>
      <w:tr w:rsidR="004674A1" w:rsidRPr="00901526" w:rsidTr="00D3191D">
        <w:trPr>
          <w:trHeight w:val="413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Competent user of Microsoft Office packages - Excel, Word and Outlook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4674A1" w:rsidRPr="00901526" w:rsidTr="00D3191D">
        <w:trPr>
          <w:trHeight w:val="413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Competent user of </w:t>
            </w:r>
            <w:r>
              <w:rPr>
                <w:rFonts w:ascii="Calibri" w:hAnsi="Calibri" w:cs="Calibri"/>
                <w:color w:val="000000"/>
              </w:rPr>
              <w:t>PSF accounting pa</w:t>
            </w:r>
            <w:r w:rsidRPr="001C1592">
              <w:rPr>
                <w:rFonts w:ascii="Calibri" w:hAnsi="Calibri" w:cs="Calibri"/>
                <w:color w:val="000000"/>
              </w:rPr>
              <w:t>ckage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4674A1" w:rsidRPr="00901526" w:rsidTr="00D3191D">
        <w:trPr>
          <w:trHeight w:val="413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Strong IT skills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4674A1" w:rsidRPr="00901526" w:rsidTr="00D3191D">
        <w:trPr>
          <w:trHeight w:val="413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Experience of holding a similar post in education 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</w:t>
            </w:r>
          </w:p>
        </w:tc>
      </w:tr>
      <w:tr w:rsidR="004674A1" w:rsidRPr="0037097A" w:rsidTr="00D3191D">
        <w:trPr>
          <w:trHeight w:val="444"/>
          <w:jc w:val="center"/>
        </w:trPr>
        <w:tc>
          <w:tcPr>
            <w:tcW w:w="10201" w:type="dxa"/>
            <w:gridSpan w:val="5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1C1592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Personal attributes</w:t>
            </w:r>
          </w:p>
        </w:tc>
      </w:tr>
      <w:tr w:rsidR="004674A1" w:rsidRPr="0037097A" w:rsidTr="00D3191D">
        <w:trPr>
          <w:trHeight w:val="742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Committed to enhance and develop skills and knowledge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</w:t>
            </w:r>
          </w:p>
        </w:tc>
      </w:tr>
      <w:tr w:rsidR="004674A1" w:rsidRPr="0037097A" w:rsidTr="00D3191D">
        <w:trPr>
          <w:trHeight w:val="405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High level of accuracy and attention to detail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4674A1" w:rsidRPr="0037097A" w:rsidTr="00D3191D">
        <w:trPr>
          <w:trHeight w:val="359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Self-motivated and pro-active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4674A1" w:rsidRPr="0037097A" w:rsidTr="00D3191D">
        <w:trPr>
          <w:trHeight w:val="742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Personable and sensitive manner for contact with students, parents, governors and staff colleagues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4674A1" w:rsidRPr="0037097A" w:rsidTr="00D3191D">
        <w:trPr>
          <w:trHeight w:val="395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Able to deal with confidential data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</w:t>
            </w:r>
          </w:p>
        </w:tc>
      </w:tr>
      <w:tr w:rsidR="004674A1" w:rsidRPr="0037097A" w:rsidTr="00D3191D">
        <w:trPr>
          <w:trHeight w:val="472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Reliable and trustworthy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4674A1" w:rsidRPr="0037097A" w:rsidTr="00D3191D">
        <w:trPr>
          <w:trHeight w:val="650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Able to demonstrate a high degree of initiative, self-motivation and drive. Working to agreed deadlines with minimal supervision 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4674A1" w:rsidRPr="0037097A" w:rsidTr="00D3191D">
        <w:trPr>
          <w:trHeight w:val="608"/>
          <w:jc w:val="center"/>
        </w:trPr>
        <w:tc>
          <w:tcPr>
            <w:tcW w:w="577" w:type="dxa"/>
          </w:tcPr>
          <w:p w:rsidR="004674A1" w:rsidRPr="001C1592" w:rsidRDefault="004674A1" w:rsidP="004674A1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4674A1" w:rsidRPr="001C1592" w:rsidRDefault="004674A1" w:rsidP="004674A1">
            <w:pPr>
              <w:pStyle w:val="BodyText"/>
              <w:ind w:firstLine="34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High level of interpersonal, communication and presentational skills </w:t>
            </w:r>
          </w:p>
        </w:tc>
        <w:tc>
          <w:tcPr>
            <w:tcW w:w="993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4674A1" w:rsidRPr="001C1592" w:rsidRDefault="004674A1" w:rsidP="004674A1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</w:tbl>
    <w:p w:rsidR="00C70B7A" w:rsidRPr="00F9093A" w:rsidRDefault="00C70B7A" w:rsidP="00C70B7A">
      <w:pPr>
        <w:pStyle w:val="Sarah1"/>
        <w:rPr>
          <w:rFonts w:cs="Arial"/>
          <w:sz w:val="24"/>
          <w:szCs w:val="24"/>
        </w:rPr>
      </w:pPr>
    </w:p>
    <w:p w:rsidR="00C564A2" w:rsidRPr="00C70B7A" w:rsidRDefault="004674A1" w:rsidP="00C70B7A"/>
    <w:sectPr w:rsidR="00C564A2" w:rsidRPr="00C70B7A" w:rsidSect="00022E7C">
      <w:footerReference w:type="default" r:id="rId7"/>
      <w:pgSz w:w="11906" w:h="16838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B7A" w:rsidRDefault="00C70B7A" w:rsidP="00C70B7A">
      <w:r>
        <w:separator/>
      </w:r>
    </w:p>
  </w:endnote>
  <w:endnote w:type="continuationSeparator" w:id="0">
    <w:p w:rsidR="00C70B7A" w:rsidRDefault="00C70B7A" w:rsidP="00C7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52F" w:rsidRDefault="004674A1">
    <w:pPr>
      <w:pStyle w:val="Footer"/>
    </w:pPr>
  </w:p>
  <w:p w:rsidR="007E352F" w:rsidRDefault="004674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B7A" w:rsidRDefault="00C70B7A" w:rsidP="00C70B7A">
      <w:r>
        <w:separator/>
      </w:r>
    </w:p>
  </w:footnote>
  <w:footnote w:type="continuationSeparator" w:id="0">
    <w:p w:rsidR="00C70B7A" w:rsidRDefault="00C70B7A" w:rsidP="00C70B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B7A"/>
    <w:rsid w:val="00022E7C"/>
    <w:rsid w:val="001344AB"/>
    <w:rsid w:val="004674A1"/>
    <w:rsid w:val="0060030E"/>
    <w:rsid w:val="00624112"/>
    <w:rsid w:val="00817B27"/>
    <w:rsid w:val="00922D41"/>
    <w:rsid w:val="009E7736"/>
    <w:rsid w:val="00C70B7A"/>
    <w:rsid w:val="00D3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5B24CD"/>
  <w15:chartTrackingRefBased/>
  <w15:docId w15:val="{4926FDCD-6CEB-499F-8566-16831E91F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022E7C"/>
    <w:pPr>
      <w:keepNext/>
      <w:outlineLvl w:val="0"/>
    </w:pPr>
    <w:rPr>
      <w:b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70B7A"/>
    <w:pPr>
      <w:jc w:val="both"/>
    </w:pPr>
    <w:rPr>
      <w:rFonts w:ascii="Arial" w:hAnsi="Arial"/>
      <w:sz w:val="24"/>
    </w:rPr>
  </w:style>
  <w:style w:type="character" w:customStyle="1" w:styleId="BodyTextChar">
    <w:name w:val="Body Text Char"/>
    <w:basedOn w:val="DefaultParagraphFont"/>
    <w:link w:val="BodyText"/>
    <w:rsid w:val="00C70B7A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70B7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70B7A"/>
    <w:rPr>
      <w:rFonts w:ascii="Times New Roman" w:eastAsia="Times New Roman" w:hAnsi="Times New Roman" w:cs="Times New Roman"/>
      <w:sz w:val="20"/>
      <w:szCs w:val="20"/>
    </w:rPr>
  </w:style>
  <w:style w:type="paragraph" w:customStyle="1" w:styleId="Sarah1">
    <w:name w:val="Sarah 1"/>
    <w:basedOn w:val="Normal"/>
    <w:rsid w:val="00C70B7A"/>
    <w:rPr>
      <w:rFonts w:ascii="Arial" w:hAnsi="Arial"/>
      <w:b/>
      <w:sz w:val="32"/>
    </w:rPr>
  </w:style>
  <w:style w:type="paragraph" w:customStyle="1" w:styleId="Sarah2">
    <w:name w:val="Sarah 2"/>
    <w:basedOn w:val="Sarah1"/>
    <w:rsid w:val="00C70B7A"/>
    <w:rPr>
      <w:sz w:val="28"/>
    </w:rPr>
  </w:style>
  <w:style w:type="paragraph" w:styleId="Footer">
    <w:name w:val="footer"/>
    <w:basedOn w:val="Normal"/>
    <w:link w:val="FooterChar"/>
    <w:uiPriority w:val="99"/>
    <w:rsid w:val="00C70B7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B7A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022E7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022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7B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B2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51CE07F4</Template>
  <TotalTime>33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F. Price</dc:creator>
  <cp:keywords/>
  <dc:description/>
  <cp:lastModifiedBy>Ms F. Price</cp:lastModifiedBy>
  <cp:revision>5</cp:revision>
  <cp:lastPrinted>2019-10-24T15:07:00Z</cp:lastPrinted>
  <dcterms:created xsi:type="dcterms:W3CDTF">2019-01-31T13:17:00Z</dcterms:created>
  <dcterms:modified xsi:type="dcterms:W3CDTF">2019-11-11T11:32:00Z</dcterms:modified>
</cp:coreProperties>
</file>