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6252C" w14:textId="7EE07258" w:rsidR="00053B1E" w:rsidRDefault="00053B1E" w:rsidP="00053B1E">
      <w:bookmarkStart w:id="0" w:name="_GoBack"/>
      <w:bookmarkEnd w:id="0"/>
    </w:p>
    <w:p w14:paraId="038FA2B8" w14:textId="38620CFD" w:rsidR="002366D6" w:rsidRDefault="002366D6" w:rsidP="00053B1E"/>
    <w:p w14:paraId="24991CD4" w14:textId="20F3BF78" w:rsidR="002366D6" w:rsidRDefault="002366D6" w:rsidP="00053B1E"/>
    <w:p w14:paraId="420518E3" w14:textId="5898A271" w:rsidR="002366D6" w:rsidRDefault="002366D6" w:rsidP="00053B1E"/>
    <w:p w14:paraId="729CAB0E" w14:textId="77777777" w:rsidR="002366D6" w:rsidRPr="00053B1E" w:rsidRDefault="002366D6" w:rsidP="00053B1E"/>
    <w:p w14:paraId="3396724C" w14:textId="4A7A7785" w:rsidR="002366D6" w:rsidRPr="002366D6" w:rsidRDefault="002366D6" w:rsidP="002366D6">
      <w:pPr>
        <w:jc w:val="center"/>
        <w:rPr>
          <w:rFonts w:ascii="Arial" w:hAnsi="Arial"/>
          <w:b/>
          <w:sz w:val="32"/>
          <w:lang w:eastAsia="en-GB"/>
        </w:rPr>
      </w:pPr>
      <w:bookmarkStart w:id="1" w:name="_Toc79394693"/>
      <w:r w:rsidRPr="002366D6">
        <w:rPr>
          <w:rFonts w:ascii="Arial" w:hAnsi="Arial"/>
          <w:b/>
          <w:sz w:val="32"/>
          <w:lang w:eastAsia="en-GB"/>
        </w:rPr>
        <w:t>Job Description</w:t>
      </w:r>
      <w:bookmarkEnd w:id="1"/>
      <w:r w:rsidR="00AD136A">
        <w:rPr>
          <w:rFonts w:ascii="Arial" w:hAnsi="Arial"/>
          <w:b/>
          <w:sz w:val="32"/>
          <w:lang w:eastAsia="en-GB"/>
        </w:rPr>
        <w:t xml:space="preserve"> – </w:t>
      </w:r>
      <w:r w:rsidR="00977DD3">
        <w:rPr>
          <w:rFonts w:ascii="Arial" w:hAnsi="Arial"/>
          <w:b/>
          <w:sz w:val="32"/>
          <w:lang w:eastAsia="en-GB"/>
        </w:rPr>
        <w:t>Teaching Assistant</w:t>
      </w:r>
    </w:p>
    <w:p w14:paraId="2B2D1081" w14:textId="2667FF65" w:rsidR="002366D6" w:rsidRDefault="002366D6" w:rsidP="002366D6">
      <w:pPr>
        <w:rPr>
          <w:rFonts w:ascii="Arial" w:hAnsi="Arial"/>
          <w:b/>
          <w:sz w:val="28"/>
          <w:lang w:eastAsia="en-GB"/>
        </w:rPr>
      </w:pPr>
    </w:p>
    <w:p w14:paraId="7EBD8A52" w14:textId="77777777" w:rsidR="00977DD3" w:rsidRPr="002366D6" w:rsidRDefault="00977DD3" w:rsidP="002366D6">
      <w:pPr>
        <w:rPr>
          <w:rFonts w:ascii="Arial" w:hAnsi="Arial"/>
          <w:b/>
          <w:sz w:val="2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5728"/>
      </w:tblGrid>
      <w:tr w:rsidR="002366D6" w:rsidRPr="002366D6" w14:paraId="3366638D" w14:textId="77777777" w:rsidTr="00977DD3">
        <w:tc>
          <w:tcPr>
            <w:tcW w:w="4303" w:type="dxa"/>
          </w:tcPr>
          <w:p w14:paraId="7ADEFD80" w14:textId="77777777" w:rsidR="002366D6" w:rsidRPr="002366D6" w:rsidRDefault="002366D6" w:rsidP="002366D6">
            <w:pPr>
              <w:rPr>
                <w:rFonts w:ascii="Arial" w:hAnsi="Arial"/>
                <w:b/>
                <w:sz w:val="28"/>
                <w:lang w:eastAsia="en-GB"/>
              </w:rPr>
            </w:pPr>
            <w:r w:rsidRPr="002366D6">
              <w:rPr>
                <w:rFonts w:ascii="Arial" w:hAnsi="Arial"/>
                <w:b/>
                <w:sz w:val="28"/>
                <w:lang w:eastAsia="en-GB"/>
              </w:rPr>
              <w:t xml:space="preserve">Job Title:  </w:t>
            </w:r>
            <w:r w:rsidRPr="002366D6">
              <w:rPr>
                <w:rFonts w:ascii="Arial" w:hAnsi="Arial"/>
                <w:b/>
                <w:sz w:val="22"/>
                <w:lang w:eastAsia="en-GB"/>
              </w:rPr>
              <w:t xml:space="preserve"> </w:t>
            </w:r>
          </w:p>
          <w:p w14:paraId="57B01321" w14:textId="0488506D" w:rsidR="002366D6" w:rsidRPr="000C6E5D" w:rsidRDefault="00977DD3" w:rsidP="002366D6">
            <w:pPr>
              <w:rPr>
                <w:rFonts w:ascii="Arial" w:hAnsi="Arial"/>
                <w:b/>
                <w:sz w:val="24"/>
                <w:szCs w:val="24"/>
                <w:lang w:eastAsia="en-GB"/>
              </w:rPr>
            </w:pPr>
            <w:r>
              <w:rPr>
                <w:rFonts w:ascii="Arial" w:hAnsi="Arial"/>
                <w:b/>
                <w:sz w:val="24"/>
                <w:szCs w:val="24"/>
                <w:lang w:eastAsia="en-GB"/>
              </w:rPr>
              <w:t>Teaching Assistant</w:t>
            </w:r>
          </w:p>
        </w:tc>
        <w:tc>
          <w:tcPr>
            <w:tcW w:w="5728" w:type="dxa"/>
          </w:tcPr>
          <w:p w14:paraId="18DACE1B" w14:textId="77777777" w:rsidR="002366D6" w:rsidRPr="002366D6" w:rsidRDefault="002366D6" w:rsidP="002366D6">
            <w:pPr>
              <w:rPr>
                <w:rFonts w:ascii="Arial" w:hAnsi="Arial"/>
                <w:sz w:val="28"/>
                <w:lang w:eastAsia="en-GB"/>
              </w:rPr>
            </w:pPr>
            <w:r w:rsidRPr="002366D6">
              <w:rPr>
                <w:rFonts w:ascii="Arial" w:hAnsi="Arial"/>
                <w:b/>
                <w:sz w:val="28"/>
                <w:lang w:eastAsia="en-GB"/>
              </w:rPr>
              <w:t xml:space="preserve">Department: </w:t>
            </w:r>
          </w:p>
          <w:p w14:paraId="1D21919E" w14:textId="77777777" w:rsidR="002366D6" w:rsidRPr="000C6E5D" w:rsidRDefault="002366D6" w:rsidP="002366D6">
            <w:pPr>
              <w:tabs>
                <w:tab w:val="left" w:pos="-720"/>
                <w:tab w:val="left" w:pos="0"/>
                <w:tab w:val="left" w:pos="720"/>
              </w:tabs>
              <w:suppressAutoHyphens/>
              <w:ind w:left="1440" w:hanging="1440"/>
              <w:jc w:val="both"/>
              <w:rPr>
                <w:rFonts w:ascii="Arial" w:hAnsi="Arial" w:cs="Arial"/>
                <w:spacing w:val="-3"/>
                <w:sz w:val="24"/>
                <w:lang w:eastAsia="en-GB"/>
              </w:rPr>
            </w:pPr>
            <w:r w:rsidRPr="000C6E5D">
              <w:rPr>
                <w:rFonts w:ascii="Arial" w:hAnsi="Arial" w:cs="Arial"/>
                <w:b/>
                <w:spacing w:val="-3"/>
                <w:sz w:val="24"/>
                <w:lang w:eastAsia="en-GB"/>
              </w:rPr>
              <w:t>Children &amp; Young Peoples Service</w:t>
            </w:r>
          </w:p>
          <w:p w14:paraId="2BDC0988" w14:textId="77777777" w:rsidR="002366D6" w:rsidRPr="002366D6" w:rsidRDefault="002366D6" w:rsidP="002366D6">
            <w:pPr>
              <w:rPr>
                <w:rFonts w:ascii="Arial" w:hAnsi="Arial"/>
                <w:b/>
                <w:sz w:val="28"/>
                <w:lang w:eastAsia="en-GB"/>
              </w:rPr>
            </w:pPr>
          </w:p>
        </w:tc>
      </w:tr>
      <w:tr w:rsidR="002366D6" w:rsidRPr="002366D6" w14:paraId="6ECFADF1" w14:textId="77777777" w:rsidTr="00977DD3">
        <w:tc>
          <w:tcPr>
            <w:tcW w:w="4303" w:type="dxa"/>
          </w:tcPr>
          <w:p w14:paraId="7A05D416" w14:textId="77777777" w:rsidR="002366D6" w:rsidRPr="002366D6" w:rsidRDefault="002366D6" w:rsidP="002366D6">
            <w:pPr>
              <w:rPr>
                <w:rFonts w:ascii="Arial" w:hAnsi="Arial"/>
                <w:b/>
                <w:sz w:val="28"/>
                <w:lang w:eastAsia="en-GB"/>
              </w:rPr>
            </w:pPr>
            <w:r w:rsidRPr="002366D6">
              <w:rPr>
                <w:rFonts w:ascii="Arial" w:hAnsi="Arial"/>
                <w:b/>
                <w:sz w:val="28"/>
                <w:lang w:eastAsia="en-GB"/>
              </w:rPr>
              <w:t>Division/Section:</w:t>
            </w:r>
          </w:p>
          <w:p w14:paraId="4CA65537" w14:textId="77777777" w:rsidR="002366D6" w:rsidRPr="002366D6" w:rsidRDefault="002366D6" w:rsidP="002366D6">
            <w:pPr>
              <w:rPr>
                <w:rFonts w:ascii="Arial" w:hAnsi="Arial"/>
                <w:b/>
                <w:sz w:val="28"/>
                <w:lang w:eastAsia="en-GB"/>
              </w:rPr>
            </w:pPr>
          </w:p>
        </w:tc>
        <w:tc>
          <w:tcPr>
            <w:tcW w:w="5728" w:type="dxa"/>
          </w:tcPr>
          <w:p w14:paraId="241FF753" w14:textId="77777777" w:rsidR="002366D6" w:rsidRPr="002366D6" w:rsidRDefault="002366D6" w:rsidP="002366D6">
            <w:pPr>
              <w:rPr>
                <w:rFonts w:ascii="Arial" w:hAnsi="Arial"/>
                <w:b/>
                <w:sz w:val="28"/>
                <w:lang w:eastAsia="en-GB"/>
              </w:rPr>
            </w:pPr>
            <w:r w:rsidRPr="002366D6">
              <w:rPr>
                <w:rFonts w:ascii="Arial" w:hAnsi="Arial"/>
                <w:b/>
                <w:sz w:val="28"/>
                <w:lang w:eastAsia="en-GB"/>
              </w:rPr>
              <w:t>Job Number:</w:t>
            </w:r>
          </w:p>
          <w:p w14:paraId="795FE48B" w14:textId="77777777" w:rsidR="002366D6" w:rsidRPr="002366D6" w:rsidRDefault="002366D6" w:rsidP="002366D6">
            <w:pPr>
              <w:rPr>
                <w:rFonts w:ascii="Arial" w:hAnsi="Arial"/>
                <w:b/>
                <w:sz w:val="28"/>
                <w:lang w:eastAsia="en-GB"/>
              </w:rPr>
            </w:pPr>
          </w:p>
        </w:tc>
      </w:tr>
      <w:tr w:rsidR="002366D6" w:rsidRPr="002366D6" w14:paraId="660C09BE" w14:textId="77777777" w:rsidTr="00977DD3">
        <w:tc>
          <w:tcPr>
            <w:tcW w:w="4303" w:type="dxa"/>
          </w:tcPr>
          <w:p w14:paraId="3050E3B9" w14:textId="1614116E" w:rsidR="002366D6" w:rsidRPr="002366D6" w:rsidRDefault="002366D6" w:rsidP="002366D6">
            <w:pPr>
              <w:rPr>
                <w:rFonts w:ascii="Arial" w:hAnsi="Arial"/>
                <w:b/>
                <w:sz w:val="28"/>
                <w:lang w:eastAsia="en-GB"/>
              </w:rPr>
            </w:pPr>
            <w:r w:rsidRPr="002366D6">
              <w:rPr>
                <w:rFonts w:ascii="Arial" w:hAnsi="Arial"/>
                <w:b/>
                <w:sz w:val="28"/>
                <w:lang w:eastAsia="en-GB"/>
              </w:rPr>
              <w:t xml:space="preserve">Grade:  </w:t>
            </w:r>
          </w:p>
        </w:tc>
        <w:tc>
          <w:tcPr>
            <w:tcW w:w="5728" w:type="dxa"/>
          </w:tcPr>
          <w:p w14:paraId="2A3CFCB6" w14:textId="77777777" w:rsidR="002366D6" w:rsidRPr="002366D6" w:rsidRDefault="002366D6" w:rsidP="002366D6">
            <w:pPr>
              <w:rPr>
                <w:rFonts w:ascii="Arial" w:hAnsi="Arial"/>
                <w:b/>
                <w:sz w:val="28"/>
                <w:lang w:eastAsia="en-GB"/>
              </w:rPr>
            </w:pPr>
            <w:r w:rsidRPr="002366D6">
              <w:rPr>
                <w:rFonts w:ascii="Arial" w:hAnsi="Arial"/>
                <w:b/>
                <w:sz w:val="28"/>
                <w:lang w:eastAsia="en-GB"/>
              </w:rPr>
              <w:t xml:space="preserve">Date last updated: </w:t>
            </w:r>
          </w:p>
          <w:p w14:paraId="00B7970E" w14:textId="77777777" w:rsidR="002366D6" w:rsidRPr="002366D6" w:rsidRDefault="002366D6" w:rsidP="002366D6">
            <w:pPr>
              <w:rPr>
                <w:rFonts w:ascii="Arial" w:hAnsi="Arial"/>
                <w:b/>
                <w:sz w:val="28"/>
                <w:lang w:eastAsia="en-GB"/>
              </w:rPr>
            </w:pPr>
          </w:p>
          <w:p w14:paraId="1E2AABC3" w14:textId="77777777" w:rsidR="002366D6" w:rsidRPr="002366D6" w:rsidRDefault="002366D6" w:rsidP="002366D6">
            <w:pPr>
              <w:rPr>
                <w:rFonts w:ascii="Arial" w:hAnsi="Arial"/>
                <w:b/>
                <w:sz w:val="28"/>
                <w:lang w:eastAsia="en-GB"/>
              </w:rPr>
            </w:pPr>
          </w:p>
        </w:tc>
      </w:tr>
    </w:tbl>
    <w:p w14:paraId="76DEA250" w14:textId="77777777" w:rsidR="002366D6" w:rsidRPr="002366D6" w:rsidRDefault="002366D6" w:rsidP="002366D6">
      <w:pPr>
        <w:rPr>
          <w:rFonts w:ascii="Arial" w:hAnsi="Arial"/>
          <w:b/>
          <w:sz w:val="28"/>
          <w:lang w:eastAsia="en-GB"/>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31"/>
      </w:tblGrid>
      <w:tr w:rsidR="002366D6" w:rsidRPr="002366D6" w14:paraId="36FB1614" w14:textId="77777777" w:rsidTr="00977DD3">
        <w:tc>
          <w:tcPr>
            <w:tcW w:w="10031" w:type="dxa"/>
          </w:tcPr>
          <w:p w14:paraId="5605C8F4" w14:textId="77777777" w:rsidR="002366D6" w:rsidRPr="002366D6" w:rsidRDefault="002366D6" w:rsidP="002366D6">
            <w:pPr>
              <w:keepNext/>
              <w:outlineLvl w:val="1"/>
              <w:rPr>
                <w:rFonts w:ascii="Arial" w:hAnsi="Arial"/>
                <w:b/>
                <w:sz w:val="28"/>
                <w:lang w:eastAsia="en-GB"/>
              </w:rPr>
            </w:pPr>
            <w:r w:rsidRPr="002366D6">
              <w:rPr>
                <w:rFonts w:ascii="Arial" w:hAnsi="Arial"/>
                <w:b/>
                <w:sz w:val="28"/>
                <w:lang w:eastAsia="en-GB"/>
              </w:rPr>
              <w:t>EQUALITY AND DIVERSITY</w:t>
            </w:r>
          </w:p>
        </w:tc>
      </w:tr>
      <w:tr w:rsidR="002366D6" w:rsidRPr="002366D6" w14:paraId="2D34B9BD" w14:textId="77777777" w:rsidTr="00977DD3">
        <w:tc>
          <w:tcPr>
            <w:tcW w:w="10031" w:type="dxa"/>
          </w:tcPr>
          <w:p w14:paraId="598AC426" w14:textId="77777777" w:rsidR="002366D6" w:rsidRPr="002366D6" w:rsidRDefault="002366D6" w:rsidP="002366D6">
            <w:pPr>
              <w:rPr>
                <w:rFonts w:ascii="Arial" w:hAnsi="Arial"/>
                <w:sz w:val="24"/>
                <w:lang w:eastAsia="en-GB"/>
              </w:rPr>
            </w:pPr>
          </w:p>
          <w:p w14:paraId="438F67B8" w14:textId="77777777" w:rsidR="002366D6" w:rsidRDefault="002366D6" w:rsidP="002366D6">
            <w:pPr>
              <w:jc w:val="both"/>
              <w:rPr>
                <w:rFonts w:ascii="Arial" w:hAnsi="Arial"/>
                <w:sz w:val="24"/>
                <w:lang w:eastAsia="en-GB"/>
              </w:rPr>
            </w:pPr>
            <w:r w:rsidRPr="002366D6">
              <w:rPr>
                <w:rFonts w:ascii="Arial" w:hAnsi="Arial"/>
                <w:sz w:val="24"/>
                <w:lang w:eastAsia="en-GB"/>
              </w:rPr>
              <w:t xml:space="preserve">We are committed to and champion equality and diversity in all aspects of employment with the London Borough of Newham.  All employees are expected to understand and promote our Equality and Diversity Policy in the course of their work.  </w:t>
            </w:r>
          </w:p>
          <w:p w14:paraId="3B93B933" w14:textId="28D9B8B3" w:rsidR="00977DD3" w:rsidRPr="002366D6" w:rsidRDefault="00977DD3" w:rsidP="002366D6">
            <w:pPr>
              <w:jc w:val="both"/>
              <w:rPr>
                <w:rFonts w:ascii="Arial" w:hAnsi="Arial"/>
                <w:sz w:val="24"/>
                <w:lang w:eastAsia="en-GB"/>
              </w:rPr>
            </w:pPr>
          </w:p>
        </w:tc>
      </w:tr>
    </w:tbl>
    <w:p w14:paraId="5AC643D4" w14:textId="77777777" w:rsidR="002366D6" w:rsidRPr="002366D6" w:rsidRDefault="002366D6" w:rsidP="002366D6">
      <w:pPr>
        <w:rPr>
          <w:rFonts w:ascii="Arial" w:hAnsi="Arial"/>
          <w:b/>
          <w:sz w:val="28"/>
          <w:lang w:eastAsia="en-GB"/>
        </w:rPr>
      </w:pPr>
    </w:p>
    <w:p w14:paraId="0324F064" w14:textId="77777777" w:rsidR="002366D6" w:rsidRPr="002366D6" w:rsidRDefault="002366D6" w:rsidP="002366D6">
      <w:pPr>
        <w:rPr>
          <w:rFonts w:ascii="Arial" w:hAnsi="Arial"/>
          <w:b/>
          <w:sz w:val="28"/>
          <w:lang w:eastAsia="en-GB"/>
        </w:rPr>
      </w:pPr>
    </w:p>
    <w:p w14:paraId="3B26CDAC" w14:textId="55CAF039" w:rsidR="002366D6" w:rsidRPr="00977DD3" w:rsidRDefault="00977DD3" w:rsidP="002366D6">
      <w:pPr>
        <w:keepNext/>
        <w:outlineLvl w:val="5"/>
        <w:rPr>
          <w:rFonts w:ascii="Arial" w:hAnsi="Arial"/>
          <w:b/>
          <w:sz w:val="24"/>
          <w:szCs w:val="24"/>
          <w:lang w:eastAsia="en-GB"/>
        </w:rPr>
      </w:pPr>
      <w:r>
        <w:rPr>
          <w:rFonts w:ascii="Arial" w:hAnsi="Arial"/>
          <w:b/>
          <w:sz w:val="24"/>
          <w:szCs w:val="24"/>
          <w:lang w:eastAsia="en-GB"/>
        </w:rPr>
        <w:t>OVERALL PURPOSE OF THE JOB</w:t>
      </w:r>
    </w:p>
    <w:p w14:paraId="5AAD12CE" w14:textId="48AC3D72" w:rsidR="002366D6" w:rsidRDefault="00977DD3" w:rsidP="002366D6">
      <w:pPr>
        <w:keepNext/>
        <w:outlineLvl w:val="5"/>
        <w:rPr>
          <w:rFonts w:ascii="Arial" w:hAnsi="Arial" w:cs="Arial"/>
          <w:spacing w:val="-3"/>
          <w:sz w:val="24"/>
          <w:szCs w:val="24"/>
          <w:lang w:eastAsia="en-GB"/>
        </w:rPr>
      </w:pPr>
      <w:r>
        <w:rPr>
          <w:rFonts w:ascii="Arial" w:hAnsi="Arial" w:cs="Arial"/>
          <w:spacing w:val="-3"/>
          <w:sz w:val="24"/>
          <w:szCs w:val="24"/>
          <w:lang w:eastAsia="en-GB"/>
        </w:rPr>
        <w:t>To support education and welfare of pupils as directed by class teacher, having due regard to the school’s aim, objectives, schemes of work and policies and relevant national requirements.</w:t>
      </w:r>
    </w:p>
    <w:p w14:paraId="12BE1CD4" w14:textId="77777777" w:rsidR="00977DD3" w:rsidRPr="002366D6" w:rsidRDefault="00977DD3" w:rsidP="002366D6">
      <w:pPr>
        <w:keepNext/>
        <w:outlineLvl w:val="5"/>
        <w:rPr>
          <w:rFonts w:ascii="Arial" w:hAnsi="Arial" w:cs="Arial"/>
          <w:spacing w:val="-3"/>
          <w:sz w:val="24"/>
          <w:szCs w:val="24"/>
          <w:lang w:eastAsia="en-GB"/>
        </w:rPr>
      </w:pPr>
    </w:p>
    <w:p w14:paraId="3CB75914" w14:textId="77777777" w:rsidR="002366D6" w:rsidRPr="002366D6" w:rsidRDefault="002366D6" w:rsidP="002366D6">
      <w:pPr>
        <w:rPr>
          <w:lang w:eastAsia="en-GB"/>
        </w:rPr>
      </w:pPr>
    </w:p>
    <w:p w14:paraId="37CA9EF9" w14:textId="77777777" w:rsidR="00977DD3" w:rsidRDefault="002366D6" w:rsidP="002366D6">
      <w:pPr>
        <w:widowControl w:val="0"/>
        <w:tabs>
          <w:tab w:val="left" w:pos="-1440"/>
        </w:tabs>
        <w:spacing w:line="234" w:lineRule="auto"/>
        <w:ind w:left="2880" w:hanging="2880"/>
        <w:jc w:val="both"/>
        <w:rPr>
          <w:rFonts w:ascii="Arial" w:hAnsi="Arial" w:cs="Arial"/>
          <w:b/>
          <w:snapToGrid w:val="0"/>
          <w:sz w:val="24"/>
          <w:szCs w:val="24"/>
        </w:rPr>
      </w:pPr>
      <w:r w:rsidRPr="002366D6">
        <w:rPr>
          <w:rFonts w:ascii="Arial" w:hAnsi="Arial" w:cs="Arial"/>
          <w:b/>
          <w:snapToGrid w:val="0"/>
          <w:sz w:val="24"/>
          <w:szCs w:val="24"/>
        </w:rPr>
        <w:t>PERSON REPORTS TO</w:t>
      </w:r>
    </w:p>
    <w:p w14:paraId="109C6414" w14:textId="77777777" w:rsidR="00977DD3" w:rsidRDefault="00977DD3" w:rsidP="00977DD3">
      <w:pPr>
        <w:widowControl w:val="0"/>
        <w:tabs>
          <w:tab w:val="left" w:pos="-1440"/>
        </w:tabs>
        <w:spacing w:line="234" w:lineRule="auto"/>
        <w:jc w:val="both"/>
        <w:rPr>
          <w:rFonts w:ascii="Arial" w:hAnsi="Arial" w:cs="Arial"/>
          <w:spacing w:val="-2"/>
          <w:sz w:val="24"/>
          <w:szCs w:val="24"/>
          <w:lang w:eastAsia="en-GB"/>
        </w:rPr>
      </w:pPr>
      <w:r>
        <w:rPr>
          <w:rFonts w:ascii="Arial" w:hAnsi="Arial" w:cs="Arial"/>
          <w:spacing w:val="-2"/>
          <w:sz w:val="24"/>
          <w:szCs w:val="24"/>
          <w:lang w:eastAsia="en-GB"/>
        </w:rPr>
        <w:t>Members of school Management and Leadership, with work directed by classroom teacher.</w:t>
      </w:r>
    </w:p>
    <w:p w14:paraId="60E131D9" w14:textId="5AB8186C" w:rsidR="002366D6" w:rsidRPr="002366D6" w:rsidRDefault="002366D6" w:rsidP="00977DD3">
      <w:pPr>
        <w:widowControl w:val="0"/>
        <w:tabs>
          <w:tab w:val="left" w:pos="-1440"/>
        </w:tabs>
        <w:spacing w:line="234" w:lineRule="auto"/>
        <w:jc w:val="both"/>
        <w:rPr>
          <w:rFonts w:ascii="Arial" w:hAnsi="Arial" w:cs="Arial"/>
          <w:spacing w:val="-2"/>
          <w:sz w:val="24"/>
          <w:szCs w:val="24"/>
          <w:lang w:eastAsia="en-GB"/>
        </w:rPr>
      </w:pPr>
      <w:r w:rsidRPr="002366D6">
        <w:rPr>
          <w:rFonts w:ascii="Arial" w:hAnsi="Arial" w:cs="Arial"/>
          <w:spacing w:val="-2"/>
          <w:sz w:val="24"/>
          <w:szCs w:val="24"/>
          <w:lang w:eastAsia="en-GB"/>
        </w:rPr>
        <w:t xml:space="preserve"> </w:t>
      </w:r>
    </w:p>
    <w:p w14:paraId="3A424D04" w14:textId="77777777" w:rsidR="002366D6" w:rsidRPr="002366D6" w:rsidRDefault="002366D6" w:rsidP="002366D6">
      <w:pPr>
        <w:rPr>
          <w:rFonts w:ascii="Arial" w:hAnsi="Arial" w:cs="Arial"/>
          <w:snapToGrid w:val="0"/>
          <w:sz w:val="24"/>
        </w:rPr>
      </w:pPr>
    </w:p>
    <w:p w14:paraId="32F2C478" w14:textId="77777777" w:rsidR="00977DD3" w:rsidRDefault="00977DD3" w:rsidP="002366D6">
      <w:pPr>
        <w:tabs>
          <w:tab w:val="left" w:pos="-720"/>
        </w:tabs>
        <w:suppressAutoHyphens/>
        <w:jc w:val="both"/>
        <w:rPr>
          <w:rFonts w:ascii="Arial" w:hAnsi="Arial" w:cs="Arial"/>
          <w:b/>
          <w:spacing w:val="-2"/>
          <w:sz w:val="24"/>
          <w:szCs w:val="24"/>
          <w:lang w:eastAsia="en-GB"/>
        </w:rPr>
      </w:pPr>
      <w:r>
        <w:rPr>
          <w:rFonts w:ascii="Arial" w:hAnsi="Arial" w:cs="Arial"/>
          <w:b/>
          <w:spacing w:val="-2"/>
          <w:sz w:val="24"/>
          <w:szCs w:val="24"/>
          <w:lang w:eastAsia="en-GB"/>
        </w:rPr>
        <w:t>PERSON SUPERVISES</w:t>
      </w:r>
    </w:p>
    <w:p w14:paraId="0FC0E445" w14:textId="1E1F27AD" w:rsidR="002366D6" w:rsidRDefault="002366D6" w:rsidP="00977DD3">
      <w:pPr>
        <w:tabs>
          <w:tab w:val="left" w:pos="-720"/>
        </w:tabs>
        <w:suppressAutoHyphens/>
        <w:jc w:val="both"/>
        <w:rPr>
          <w:rFonts w:ascii="Arial" w:hAnsi="Arial" w:cs="Arial"/>
          <w:spacing w:val="-2"/>
          <w:sz w:val="24"/>
          <w:szCs w:val="24"/>
          <w:lang w:eastAsia="en-GB"/>
        </w:rPr>
      </w:pPr>
      <w:r w:rsidRPr="002366D6">
        <w:rPr>
          <w:rFonts w:ascii="Arial" w:hAnsi="Arial" w:cs="Arial"/>
          <w:spacing w:val="-2"/>
          <w:sz w:val="24"/>
          <w:szCs w:val="24"/>
          <w:lang w:eastAsia="en-GB"/>
        </w:rPr>
        <w:t>No supervisory responsibility.</w:t>
      </w:r>
    </w:p>
    <w:p w14:paraId="2C41CFBF" w14:textId="73CB9931" w:rsidR="00977DD3" w:rsidRDefault="00977DD3">
      <w:pPr>
        <w:rPr>
          <w:rFonts w:ascii="Arial" w:hAnsi="Arial" w:cs="Arial"/>
          <w:spacing w:val="-2"/>
          <w:sz w:val="24"/>
          <w:szCs w:val="24"/>
          <w:lang w:eastAsia="en-GB"/>
        </w:rPr>
      </w:pPr>
      <w:r>
        <w:rPr>
          <w:rFonts w:ascii="Arial" w:hAnsi="Arial" w:cs="Arial"/>
          <w:spacing w:val="-2"/>
          <w:sz w:val="24"/>
          <w:szCs w:val="24"/>
          <w:lang w:eastAsia="en-GB"/>
        </w:rPr>
        <w:br w:type="page"/>
      </w:r>
    </w:p>
    <w:p w14:paraId="64C0DF97" w14:textId="77777777" w:rsidR="00977DD3" w:rsidRPr="002366D6" w:rsidRDefault="00977DD3" w:rsidP="00977DD3">
      <w:pPr>
        <w:tabs>
          <w:tab w:val="left" w:pos="-720"/>
        </w:tabs>
        <w:suppressAutoHyphens/>
        <w:jc w:val="both"/>
        <w:rPr>
          <w:rFonts w:ascii="Arial" w:hAnsi="Arial" w:cs="Arial"/>
          <w:snapToGrid w:val="0"/>
          <w:sz w:val="24"/>
          <w:szCs w:val="24"/>
        </w:rPr>
      </w:pPr>
    </w:p>
    <w:p w14:paraId="7601E030" w14:textId="77777777" w:rsidR="002366D6" w:rsidRPr="002366D6" w:rsidRDefault="002366D6" w:rsidP="002366D6">
      <w:pPr>
        <w:rPr>
          <w:rFonts w:ascii="Arial" w:hAnsi="Arial" w:cs="Arial"/>
          <w:sz w:val="24"/>
          <w:szCs w:val="24"/>
          <w:lang w:eastAsia="en-GB"/>
        </w:rPr>
      </w:pPr>
    </w:p>
    <w:p w14:paraId="1DCB553C" w14:textId="77777777" w:rsidR="00977DD3" w:rsidRDefault="00977DD3" w:rsidP="002366D6">
      <w:pPr>
        <w:keepNext/>
        <w:outlineLvl w:val="1"/>
        <w:rPr>
          <w:rFonts w:ascii="Arial" w:hAnsi="Arial" w:cs="Arial"/>
          <w:b/>
          <w:sz w:val="24"/>
          <w:szCs w:val="24"/>
          <w:lang w:eastAsia="en-GB"/>
        </w:rPr>
      </w:pPr>
    </w:p>
    <w:p w14:paraId="41028953" w14:textId="564E882F" w:rsidR="002366D6" w:rsidRPr="002366D6" w:rsidRDefault="002366D6" w:rsidP="002366D6">
      <w:pPr>
        <w:keepNext/>
        <w:outlineLvl w:val="1"/>
        <w:rPr>
          <w:rFonts w:ascii="Arial" w:hAnsi="Arial" w:cs="Arial"/>
          <w:b/>
          <w:sz w:val="24"/>
          <w:szCs w:val="24"/>
          <w:lang w:eastAsia="en-GB"/>
        </w:rPr>
      </w:pPr>
      <w:r w:rsidRPr="002366D6">
        <w:rPr>
          <w:rFonts w:ascii="Arial" w:hAnsi="Arial" w:cs="Arial"/>
          <w:b/>
          <w:sz w:val="24"/>
          <w:szCs w:val="24"/>
          <w:lang w:eastAsia="en-GB"/>
        </w:rPr>
        <w:t>Job Context</w:t>
      </w:r>
    </w:p>
    <w:p w14:paraId="195B009C" w14:textId="77777777" w:rsidR="002366D6" w:rsidRPr="002366D6" w:rsidRDefault="002366D6" w:rsidP="002366D6">
      <w:pPr>
        <w:rPr>
          <w:rFonts w:ascii="Arial" w:hAnsi="Arial"/>
          <w:sz w:val="24"/>
          <w:lang w:eastAsia="en-GB"/>
        </w:rPr>
      </w:pPr>
    </w:p>
    <w:p w14:paraId="533310C6" w14:textId="77777777" w:rsidR="002366D6" w:rsidRPr="002366D6" w:rsidRDefault="002366D6" w:rsidP="002366D6">
      <w:pPr>
        <w:keepNext/>
        <w:outlineLvl w:val="1"/>
        <w:rPr>
          <w:rFonts w:ascii="Arial" w:hAnsi="Arial"/>
          <w:b/>
          <w:sz w:val="28"/>
          <w:lang w:eastAsia="en-GB"/>
        </w:rPr>
      </w:pPr>
      <w:r w:rsidRPr="002366D6">
        <w:rPr>
          <w:rFonts w:ascii="Arial" w:hAnsi="Arial"/>
          <w:b/>
          <w:sz w:val="28"/>
          <w:lang w:eastAsia="en-GB"/>
        </w:rPr>
        <w:t>Key Tasks and Accountabilities</w:t>
      </w:r>
    </w:p>
    <w:p w14:paraId="69176D4B" w14:textId="77777777" w:rsidR="002366D6" w:rsidRPr="002366D6" w:rsidRDefault="002366D6" w:rsidP="002366D6">
      <w:pPr>
        <w:rPr>
          <w:rFonts w:ascii="Arial" w:hAnsi="Arial"/>
          <w:sz w:val="24"/>
          <w:lang w:eastAsia="en-GB"/>
        </w:rPr>
      </w:pPr>
    </w:p>
    <w:p w14:paraId="42C8CFA1" w14:textId="77777777" w:rsidR="002366D6" w:rsidRPr="002366D6" w:rsidRDefault="002366D6" w:rsidP="002366D6">
      <w:pPr>
        <w:ind w:right="-11"/>
        <w:jc w:val="both"/>
        <w:rPr>
          <w:rFonts w:ascii="Arial" w:hAnsi="Arial"/>
          <w:sz w:val="24"/>
          <w:lang w:eastAsia="en-GB"/>
        </w:rPr>
      </w:pPr>
      <w:r w:rsidRPr="002366D6">
        <w:rPr>
          <w:rFonts w:ascii="Arial" w:hAnsi="Arial"/>
          <w:sz w:val="24"/>
          <w:lang w:eastAsia="en-GB"/>
        </w:rPr>
        <w:t>Key tasks and accountabilities are intended to be a guide to the range and level of work expected of the postholder.  This is not an exhaustive list of all tasks that may fall to the postholder and employees will be expected to carry out such other reasonable duties which may be required from time to time.</w:t>
      </w:r>
    </w:p>
    <w:p w14:paraId="2CD23738" w14:textId="77777777" w:rsidR="002366D6" w:rsidRPr="002366D6" w:rsidRDefault="002366D6" w:rsidP="002366D6">
      <w:pPr>
        <w:ind w:right="-11"/>
        <w:jc w:val="both"/>
        <w:rPr>
          <w:rFonts w:ascii="Arial" w:hAnsi="Arial"/>
          <w:sz w:val="24"/>
          <w:lang w:eastAsia="en-GB"/>
        </w:rPr>
      </w:pPr>
    </w:p>
    <w:p w14:paraId="2D60A270" w14:textId="43488103" w:rsidR="00977DD3" w:rsidRPr="002366D6" w:rsidRDefault="002366D6" w:rsidP="00977DD3">
      <w:pPr>
        <w:tabs>
          <w:tab w:val="left" w:pos="-720"/>
        </w:tabs>
        <w:suppressAutoHyphens/>
        <w:jc w:val="both"/>
        <w:rPr>
          <w:rFonts w:ascii="Arial" w:hAnsi="Arial"/>
          <w:sz w:val="24"/>
          <w:lang w:eastAsia="en-GB"/>
        </w:rPr>
      </w:pPr>
      <w:r w:rsidRPr="00977DD3">
        <w:rPr>
          <w:sz w:val="16"/>
          <w:szCs w:val="16"/>
          <w:lang w:eastAsia="en-GB"/>
        </w:rPr>
        <w:tab/>
      </w:r>
    </w:p>
    <w:p w14:paraId="7EE6B0FF" w14:textId="77777777" w:rsidR="00977DD3" w:rsidRPr="00977DD3" w:rsidRDefault="00977DD3" w:rsidP="00977DD3">
      <w:pPr>
        <w:spacing w:after="4" w:line="219" w:lineRule="auto"/>
        <w:ind w:left="19" w:right="787" w:hanging="5"/>
        <w:jc w:val="both"/>
        <w:rPr>
          <w:rFonts w:ascii="Arial" w:eastAsia="Calibri" w:hAnsi="Arial" w:cs="Arial"/>
          <w:b/>
          <w:color w:val="000000"/>
          <w:sz w:val="24"/>
          <w:szCs w:val="24"/>
          <w:lang w:eastAsia="en-GB"/>
        </w:rPr>
      </w:pPr>
      <w:r w:rsidRPr="00977DD3">
        <w:rPr>
          <w:rFonts w:ascii="Arial" w:eastAsia="Calibri" w:hAnsi="Arial" w:cs="Arial"/>
          <w:b/>
          <w:color w:val="000000"/>
          <w:sz w:val="24"/>
          <w:szCs w:val="24"/>
          <w:lang w:eastAsia="en-GB"/>
        </w:rPr>
        <w:t>Curriculum and Assessment</w:t>
      </w:r>
    </w:p>
    <w:p w14:paraId="732132C0" w14:textId="77777777" w:rsidR="00977DD3" w:rsidRPr="006F12DB" w:rsidRDefault="00977DD3" w:rsidP="00977DD3">
      <w:pPr>
        <w:spacing w:after="4" w:line="219" w:lineRule="auto"/>
        <w:ind w:left="19" w:right="787" w:hanging="5"/>
        <w:jc w:val="both"/>
        <w:rPr>
          <w:rFonts w:ascii="Arial" w:eastAsia="Calibri" w:hAnsi="Arial" w:cs="Arial"/>
          <w:color w:val="000000"/>
          <w:sz w:val="24"/>
          <w:szCs w:val="24"/>
          <w:lang w:eastAsia="en-GB"/>
        </w:rPr>
      </w:pPr>
    </w:p>
    <w:p w14:paraId="5BA4E35D" w14:textId="77777777"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To take every opportunity to develop pupils’ language, reading, numeracy and related skills as directed by class teachers.</w:t>
      </w:r>
    </w:p>
    <w:p w14:paraId="5FB34B1D" w14:textId="77777777" w:rsidR="00977DD3" w:rsidRPr="006F12DB"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assist in recording systematically the progress of individual pupils in accordance with school procedures, and reporting to class teachers.</w:t>
      </w:r>
    </w:p>
    <w:p w14:paraId="7C5579B0" w14:textId="77777777" w:rsidR="00977DD3" w:rsidRPr="006F12DB" w:rsidRDefault="00977DD3" w:rsidP="00977DD3">
      <w:pPr>
        <w:numPr>
          <w:ilvl w:val="0"/>
          <w:numId w:val="4"/>
        </w:numPr>
        <w:spacing w:after="43"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monitor pupils' performance and report to the teacher.</w:t>
      </w:r>
    </w:p>
    <w:p w14:paraId="762A5330" w14:textId="77777777" w:rsidR="00977DD3" w:rsidRPr="006F12DB" w:rsidRDefault="00977DD3" w:rsidP="00977DD3">
      <w:pPr>
        <w:numPr>
          <w:ilvl w:val="0"/>
          <w:numId w:val="4"/>
        </w:numPr>
        <w:spacing w:after="43"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assist in using results in further support work with pupils.</w:t>
      </w:r>
    </w:p>
    <w:p w14:paraId="50C65B30" w14:textId="77777777" w:rsidR="00977DD3" w:rsidRPr="006F12DB" w:rsidRDefault="00977DD3" w:rsidP="00977DD3">
      <w:pPr>
        <w:numPr>
          <w:ilvl w:val="0"/>
          <w:numId w:val="4"/>
        </w:numPr>
        <w:spacing w:after="249"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give oral and written feedback to pupils on their attainment and progress in order to promote further progress,</w:t>
      </w:r>
    </w:p>
    <w:p w14:paraId="64A518ED" w14:textId="77777777" w:rsidR="00977DD3" w:rsidRPr="00977DD3" w:rsidRDefault="00977DD3" w:rsidP="00977DD3">
      <w:pPr>
        <w:spacing w:line="259" w:lineRule="auto"/>
        <w:ind w:left="10"/>
        <w:rPr>
          <w:rFonts w:ascii="Arial" w:eastAsia="Calibri" w:hAnsi="Arial" w:cs="Arial"/>
          <w:b/>
          <w:color w:val="000000"/>
          <w:sz w:val="24"/>
          <w:szCs w:val="24"/>
          <w:lang w:eastAsia="en-GB"/>
        </w:rPr>
      </w:pPr>
      <w:r w:rsidRPr="00977DD3">
        <w:rPr>
          <w:rFonts w:ascii="Arial" w:eastAsia="Calibri" w:hAnsi="Arial" w:cs="Arial"/>
          <w:b/>
          <w:color w:val="000000"/>
          <w:sz w:val="24"/>
          <w:szCs w:val="24"/>
          <w:lang w:eastAsia="en-GB"/>
        </w:rPr>
        <w:t>Learning Strategies</w:t>
      </w:r>
    </w:p>
    <w:p w14:paraId="2CBA29CB" w14:textId="77777777" w:rsidR="00977DD3" w:rsidRPr="006F12DB" w:rsidRDefault="00977DD3" w:rsidP="00977DD3">
      <w:pPr>
        <w:spacing w:line="259" w:lineRule="auto"/>
        <w:ind w:left="10"/>
        <w:rPr>
          <w:rFonts w:ascii="Arial" w:eastAsia="Calibri" w:hAnsi="Arial" w:cs="Arial"/>
          <w:color w:val="000000"/>
          <w:sz w:val="24"/>
          <w:szCs w:val="24"/>
          <w:lang w:eastAsia="en-GB"/>
        </w:rPr>
      </w:pPr>
    </w:p>
    <w:p w14:paraId="7CE22796" w14:textId="77777777" w:rsidR="00977DD3" w:rsidRPr="006F12DB"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work with teachers to identify and respond appropriately to pupils' individual needs, assisting pupils in areas of specific difficulty.</w:t>
      </w:r>
    </w:p>
    <w:p w14:paraId="0B159357" w14:textId="1F08ACF0"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support clearly set out expectations of pupil behaviour and assist in securing appropriate standards of behaviour.</w:t>
      </w:r>
    </w:p>
    <w:p w14:paraId="2ADF39B2" w14:textId="16769537"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To help to create and maintain a purposeful, orderly and supportive environment for pupils’ learning, encouraging inclusion of pupils with special educational needs and ensuring that all pupils are able to use equipment and materials provided.</w:t>
      </w:r>
    </w:p>
    <w:p w14:paraId="5E472842" w14:textId="1CE30DF7"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To </w:t>
      </w:r>
      <w:r w:rsidRPr="006F12DB">
        <w:rPr>
          <w:rFonts w:ascii="Arial" w:eastAsia="Calibri" w:hAnsi="Arial" w:cs="Arial"/>
          <w:color w:val="000000"/>
          <w:sz w:val="24"/>
          <w:szCs w:val="24"/>
          <w:lang w:eastAsia="en-GB"/>
        </w:rPr>
        <w:t>help promote and reinforce pupils' self-esteem, encouraging inclusion of pupils with special educational needs</w:t>
      </w:r>
      <w:r>
        <w:rPr>
          <w:rFonts w:ascii="Arial" w:eastAsia="Calibri" w:hAnsi="Arial" w:cs="Arial"/>
          <w:color w:val="000000"/>
          <w:sz w:val="24"/>
          <w:szCs w:val="24"/>
          <w:lang w:eastAsia="en-GB"/>
        </w:rPr>
        <w:t>.</w:t>
      </w:r>
    </w:p>
    <w:p w14:paraId="4D9B71DB" w14:textId="42FD7144"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To </w:t>
      </w:r>
      <w:r w:rsidRPr="006F12DB">
        <w:rPr>
          <w:rFonts w:ascii="Arial" w:eastAsia="Calibri" w:hAnsi="Arial" w:cs="Arial"/>
          <w:color w:val="000000"/>
          <w:sz w:val="24"/>
          <w:szCs w:val="24"/>
          <w:lang w:eastAsia="en-GB"/>
        </w:rPr>
        <w:t>maintain pupils' interest and motivation by presenting learning tasks in a clear and stimulating manner</w:t>
      </w:r>
      <w:r>
        <w:rPr>
          <w:rFonts w:ascii="Arial" w:eastAsia="Calibri" w:hAnsi="Arial" w:cs="Arial"/>
          <w:color w:val="000000"/>
          <w:sz w:val="24"/>
          <w:szCs w:val="24"/>
          <w:lang w:eastAsia="en-GB"/>
        </w:rPr>
        <w:t>.</w:t>
      </w:r>
    </w:p>
    <w:p w14:paraId="0FEF0BB5" w14:textId="77777777" w:rsidR="00977DD3" w:rsidRDefault="00977DD3">
      <w:pPr>
        <w:rPr>
          <w:rFonts w:ascii="Arial" w:eastAsia="Calibri" w:hAnsi="Arial" w:cs="Arial"/>
          <w:color w:val="000000"/>
          <w:sz w:val="24"/>
          <w:szCs w:val="24"/>
          <w:lang w:eastAsia="en-GB"/>
        </w:rPr>
      </w:pPr>
      <w:r>
        <w:rPr>
          <w:rFonts w:ascii="Arial" w:eastAsia="Calibri" w:hAnsi="Arial" w:cs="Arial"/>
          <w:color w:val="000000"/>
          <w:sz w:val="24"/>
          <w:szCs w:val="24"/>
          <w:lang w:eastAsia="en-GB"/>
        </w:rPr>
        <w:br w:type="page"/>
      </w:r>
    </w:p>
    <w:p w14:paraId="7B95F5A3" w14:textId="77777777" w:rsidR="00977DD3" w:rsidRDefault="00977DD3" w:rsidP="00977DD3">
      <w:pPr>
        <w:spacing w:after="4" w:line="219" w:lineRule="auto"/>
        <w:ind w:left="432" w:right="177"/>
        <w:jc w:val="both"/>
        <w:rPr>
          <w:rFonts w:ascii="Arial" w:eastAsia="Calibri" w:hAnsi="Arial" w:cs="Arial"/>
          <w:color w:val="000000"/>
          <w:sz w:val="24"/>
          <w:szCs w:val="24"/>
          <w:lang w:eastAsia="en-GB"/>
        </w:rPr>
      </w:pPr>
    </w:p>
    <w:p w14:paraId="6FDC8566" w14:textId="77777777" w:rsidR="002366D6" w:rsidRDefault="002366D6" w:rsidP="002366D6">
      <w:pPr>
        <w:jc w:val="center"/>
        <w:rPr>
          <w:rFonts w:ascii="Arial" w:hAnsi="Arial"/>
          <w:b/>
          <w:sz w:val="32"/>
          <w:lang w:eastAsia="en-GB"/>
        </w:rPr>
      </w:pPr>
      <w:bookmarkStart w:id="2" w:name="_Toc79394695"/>
    </w:p>
    <w:p w14:paraId="00137B25" w14:textId="77777777" w:rsidR="002366D6" w:rsidRDefault="002366D6" w:rsidP="002366D6">
      <w:pPr>
        <w:jc w:val="center"/>
        <w:rPr>
          <w:rFonts w:ascii="Arial" w:hAnsi="Arial"/>
          <w:b/>
          <w:sz w:val="32"/>
          <w:lang w:eastAsia="en-GB"/>
        </w:rPr>
      </w:pPr>
    </w:p>
    <w:p w14:paraId="5C1F220B" w14:textId="77777777" w:rsidR="002366D6" w:rsidRDefault="002366D6" w:rsidP="002366D6">
      <w:pPr>
        <w:jc w:val="center"/>
        <w:rPr>
          <w:rFonts w:ascii="Arial" w:hAnsi="Arial"/>
          <w:b/>
          <w:sz w:val="32"/>
          <w:lang w:eastAsia="en-GB"/>
        </w:rPr>
      </w:pPr>
    </w:p>
    <w:bookmarkEnd w:id="2"/>
    <w:p w14:paraId="68205BA4" w14:textId="77777777" w:rsidR="00E20A36" w:rsidRPr="00E20A36" w:rsidRDefault="00E20A36" w:rsidP="00E20A36">
      <w:pPr>
        <w:keepNext/>
        <w:keepLines/>
        <w:spacing w:after="194" w:line="259" w:lineRule="auto"/>
        <w:ind w:left="110"/>
        <w:jc w:val="center"/>
        <w:outlineLvl w:val="2"/>
        <w:rPr>
          <w:rFonts w:ascii="Arial" w:eastAsia="Calibri" w:hAnsi="Arial" w:cs="Arial"/>
          <w:b/>
          <w:color w:val="000000"/>
          <w:sz w:val="28"/>
          <w:szCs w:val="28"/>
          <w:u w:val="single" w:color="000000"/>
          <w:lang w:eastAsia="en-GB"/>
        </w:rPr>
      </w:pPr>
      <w:r w:rsidRPr="00E20A36">
        <w:rPr>
          <w:rFonts w:ascii="Arial" w:eastAsia="Calibri" w:hAnsi="Arial" w:cs="Arial"/>
          <w:b/>
          <w:color w:val="000000"/>
          <w:sz w:val="28"/>
          <w:szCs w:val="28"/>
          <w:u w:val="single" w:color="000000"/>
          <w:lang w:eastAsia="en-GB"/>
        </w:rPr>
        <w:t>TEACHER ASSISTANT: PERSONNEL SPECIFICATION</w:t>
      </w:r>
    </w:p>
    <w:p w14:paraId="3C68930C" w14:textId="77777777" w:rsidR="00E20A36" w:rsidRPr="006F12DB" w:rsidRDefault="00E20A36" w:rsidP="00E20A36">
      <w:pPr>
        <w:spacing w:after="43" w:line="219" w:lineRule="auto"/>
        <w:ind w:left="120" w:hanging="5"/>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All requirements listed in this specification must be (a) essential to the post and (b) assessable within the selection process.</w:t>
      </w:r>
    </w:p>
    <w:p w14:paraId="12DDFF7D" w14:textId="77777777" w:rsidR="00E20A36" w:rsidRPr="006F12DB" w:rsidRDefault="00E20A36" w:rsidP="00E20A36">
      <w:pPr>
        <w:spacing w:after="43" w:line="219" w:lineRule="auto"/>
        <w:ind w:left="120" w:hanging="5"/>
        <w:jc w:val="both"/>
        <w:rPr>
          <w:rFonts w:ascii="Arial" w:eastAsia="Calibri" w:hAnsi="Arial" w:cs="Arial"/>
          <w:color w:val="000000"/>
          <w:sz w:val="24"/>
          <w:szCs w:val="24"/>
          <w:lang w:eastAsia="en-GB"/>
        </w:rPr>
      </w:pPr>
    </w:p>
    <w:tbl>
      <w:tblPr>
        <w:tblStyle w:val="TableGrid"/>
        <w:tblW w:w="10358" w:type="dxa"/>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6979"/>
        <w:gridCol w:w="2966"/>
      </w:tblGrid>
      <w:tr w:rsidR="00E20A36" w:rsidRPr="006F12DB" w14:paraId="112FCD58" w14:textId="77777777" w:rsidTr="005A6729">
        <w:trPr>
          <w:trHeight w:val="518"/>
        </w:trPr>
        <w:tc>
          <w:tcPr>
            <w:tcW w:w="413" w:type="dxa"/>
          </w:tcPr>
          <w:p w14:paraId="699F26DD" w14:textId="77777777" w:rsidR="00E20A36" w:rsidRPr="006F12DB" w:rsidRDefault="00E20A36" w:rsidP="005A6729">
            <w:pPr>
              <w:spacing w:after="160" w:line="259" w:lineRule="auto"/>
              <w:rPr>
                <w:rFonts w:ascii="Arial" w:eastAsia="Calibri" w:hAnsi="Arial" w:cs="Arial"/>
                <w:color w:val="000000"/>
                <w:sz w:val="24"/>
                <w:szCs w:val="24"/>
              </w:rPr>
            </w:pPr>
          </w:p>
        </w:tc>
        <w:tc>
          <w:tcPr>
            <w:tcW w:w="6979" w:type="dxa"/>
          </w:tcPr>
          <w:p w14:paraId="19A2DEEE" w14:textId="77777777" w:rsidR="00E20A36" w:rsidRPr="006F12DB" w:rsidRDefault="00E20A36" w:rsidP="005A6729">
            <w:pPr>
              <w:spacing w:line="259" w:lineRule="auto"/>
              <w:ind w:right="278"/>
              <w:jc w:val="center"/>
              <w:rPr>
                <w:rFonts w:ascii="Arial" w:eastAsia="Calibri" w:hAnsi="Arial" w:cs="Arial"/>
                <w:color w:val="000000"/>
                <w:sz w:val="24"/>
                <w:szCs w:val="24"/>
              </w:rPr>
            </w:pPr>
            <w:r w:rsidRPr="006F12DB">
              <w:rPr>
                <w:rFonts w:ascii="Arial" w:eastAsia="Calibri" w:hAnsi="Arial" w:cs="Arial"/>
                <w:color w:val="000000"/>
                <w:sz w:val="24"/>
                <w:szCs w:val="24"/>
              </w:rPr>
              <w:t>REQUIREMENT</w:t>
            </w:r>
          </w:p>
        </w:tc>
        <w:tc>
          <w:tcPr>
            <w:tcW w:w="2966" w:type="dxa"/>
          </w:tcPr>
          <w:p w14:paraId="184F007E" w14:textId="77777777" w:rsidR="00E20A36" w:rsidRPr="006F12DB" w:rsidRDefault="00E20A36" w:rsidP="005A6729">
            <w:pPr>
              <w:spacing w:line="259" w:lineRule="auto"/>
              <w:ind w:left="298"/>
              <w:jc w:val="center"/>
              <w:rPr>
                <w:rFonts w:ascii="Arial" w:eastAsia="Calibri" w:hAnsi="Arial" w:cs="Arial"/>
                <w:color w:val="000000"/>
                <w:sz w:val="24"/>
                <w:szCs w:val="24"/>
              </w:rPr>
            </w:pPr>
            <w:r w:rsidRPr="006F12DB">
              <w:rPr>
                <w:rFonts w:ascii="Arial" w:eastAsia="Calibri" w:hAnsi="Arial" w:cs="Arial"/>
                <w:color w:val="000000"/>
                <w:sz w:val="24"/>
                <w:szCs w:val="24"/>
              </w:rPr>
              <w:t>METHOD OF</w:t>
            </w:r>
          </w:p>
          <w:p w14:paraId="29D2A5CF" w14:textId="77777777" w:rsidR="00E20A36" w:rsidRPr="006F12DB" w:rsidRDefault="00E20A36" w:rsidP="005A6729">
            <w:pPr>
              <w:spacing w:line="259" w:lineRule="auto"/>
              <w:ind w:left="283"/>
              <w:jc w:val="center"/>
              <w:rPr>
                <w:rFonts w:ascii="Arial" w:eastAsia="Calibri" w:hAnsi="Arial" w:cs="Arial"/>
                <w:color w:val="000000"/>
                <w:sz w:val="24"/>
                <w:szCs w:val="24"/>
              </w:rPr>
            </w:pPr>
            <w:r w:rsidRPr="006F12DB">
              <w:rPr>
                <w:rFonts w:ascii="Arial" w:eastAsia="Calibri" w:hAnsi="Arial" w:cs="Arial"/>
                <w:color w:val="000000"/>
                <w:sz w:val="24"/>
                <w:szCs w:val="24"/>
              </w:rPr>
              <w:t>ASSESSMENT</w:t>
            </w:r>
          </w:p>
        </w:tc>
      </w:tr>
      <w:tr w:rsidR="00E20A36" w:rsidRPr="006F12DB" w14:paraId="6CB5C372" w14:textId="77777777" w:rsidTr="005A6729">
        <w:trPr>
          <w:trHeight w:val="412"/>
        </w:trPr>
        <w:tc>
          <w:tcPr>
            <w:tcW w:w="413" w:type="dxa"/>
          </w:tcPr>
          <w:p w14:paraId="71E565F5" w14:textId="77777777" w:rsidR="00E20A36" w:rsidRPr="006F12DB" w:rsidRDefault="00E20A36" w:rsidP="005A6729">
            <w:pPr>
              <w:spacing w:line="259" w:lineRule="auto"/>
              <w:ind w:left="86"/>
              <w:rPr>
                <w:rFonts w:ascii="Arial" w:eastAsia="Calibri" w:hAnsi="Arial" w:cs="Arial"/>
                <w:color w:val="000000"/>
                <w:sz w:val="24"/>
                <w:szCs w:val="24"/>
              </w:rPr>
            </w:pPr>
            <w:proofErr w:type="gramStart"/>
            <w:r w:rsidRPr="006F12DB">
              <w:rPr>
                <w:rFonts w:ascii="Arial" w:hAnsi="Arial" w:cs="Arial"/>
                <w:color w:val="000000"/>
                <w:sz w:val="24"/>
                <w:szCs w:val="24"/>
              </w:rPr>
              <w:t>1 .</w:t>
            </w:r>
            <w:proofErr w:type="gramEnd"/>
          </w:p>
        </w:tc>
        <w:tc>
          <w:tcPr>
            <w:tcW w:w="6979" w:type="dxa"/>
          </w:tcPr>
          <w:p w14:paraId="088562AA" w14:textId="77777777" w:rsidR="00E20A36" w:rsidRPr="006F12DB" w:rsidRDefault="00E20A36" w:rsidP="005A6729">
            <w:pPr>
              <w:spacing w:line="259" w:lineRule="auto"/>
              <w:ind w:left="82"/>
              <w:rPr>
                <w:rFonts w:ascii="Arial" w:eastAsia="Calibri" w:hAnsi="Arial" w:cs="Arial"/>
                <w:color w:val="000000"/>
                <w:sz w:val="24"/>
                <w:szCs w:val="24"/>
              </w:rPr>
            </w:pPr>
            <w:r w:rsidRPr="006F12DB">
              <w:rPr>
                <w:rFonts w:ascii="Arial" w:eastAsia="Calibri" w:hAnsi="Arial" w:cs="Arial"/>
                <w:color w:val="000000"/>
                <w:sz w:val="24"/>
                <w:szCs w:val="24"/>
              </w:rPr>
              <w:t>Experience of supporting the educational learning of children.</w:t>
            </w:r>
          </w:p>
        </w:tc>
        <w:tc>
          <w:tcPr>
            <w:tcW w:w="2966" w:type="dxa"/>
          </w:tcPr>
          <w:p w14:paraId="0026D493" w14:textId="77777777" w:rsidR="00E20A36" w:rsidRPr="006F12DB" w:rsidRDefault="00E20A36" w:rsidP="005A6729">
            <w:pPr>
              <w:spacing w:line="259" w:lineRule="auto"/>
              <w:ind w:left="254"/>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
        </w:tc>
      </w:tr>
      <w:tr w:rsidR="00E20A36" w:rsidRPr="006F12DB" w14:paraId="1C8AD1F3" w14:textId="77777777" w:rsidTr="005A6729">
        <w:trPr>
          <w:trHeight w:val="411"/>
        </w:trPr>
        <w:tc>
          <w:tcPr>
            <w:tcW w:w="413" w:type="dxa"/>
          </w:tcPr>
          <w:p w14:paraId="1417E787" w14:textId="77777777" w:rsidR="00E20A36" w:rsidRPr="006F12DB" w:rsidRDefault="00E20A36" w:rsidP="005A6729">
            <w:pPr>
              <w:spacing w:line="259" w:lineRule="auto"/>
              <w:ind w:left="62"/>
              <w:rPr>
                <w:rFonts w:ascii="Arial" w:eastAsia="Calibri" w:hAnsi="Arial" w:cs="Arial"/>
                <w:color w:val="000000"/>
                <w:sz w:val="24"/>
                <w:szCs w:val="24"/>
              </w:rPr>
            </w:pPr>
            <w:r w:rsidRPr="006F12DB">
              <w:rPr>
                <w:rFonts w:ascii="Arial" w:hAnsi="Arial" w:cs="Arial"/>
                <w:color w:val="000000"/>
                <w:sz w:val="24"/>
                <w:szCs w:val="24"/>
              </w:rPr>
              <w:t>2.</w:t>
            </w:r>
          </w:p>
        </w:tc>
        <w:tc>
          <w:tcPr>
            <w:tcW w:w="6979" w:type="dxa"/>
            <w:vAlign w:val="bottom"/>
          </w:tcPr>
          <w:p w14:paraId="7419D253" w14:textId="77777777" w:rsidR="00E20A36" w:rsidRPr="006F12DB" w:rsidRDefault="00E20A36" w:rsidP="005A6729">
            <w:pPr>
              <w:spacing w:line="259" w:lineRule="auto"/>
              <w:ind w:left="67"/>
              <w:rPr>
                <w:rFonts w:ascii="Arial" w:eastAsia="Calibri" w:hAnsi="Arial" w:cs="Arial"/>
                <w:color w:val="000000"/>
                <w:sz w:val="24"/>
                <w:szCs w:val="24"/>
              </w:rPr>
            </w:pPr>
            <w:r w:rsidRPr="006F12DB">
              <w:rPr>
                <w:rFonts w:ascii="Arial" w:eastAsia="Calibri" w:hAnsi="Arial" w:cs="Arial"/>
                <w:color w:val="000000"/>
                <w:sz w:val="24"/>
                <w:szCs w:val="24"/>
              </w:rPr>
              <w:t>Competent English literacy skills:(reading, writing, speaking and</w:t>
            </w:r>
          </w:p>
        </w:tc>
        <w:tc>
          <w:tcPr>
            <w:tcW w:w="2966" w:type="dxa"/>
            <w:vAlign w:val="bottom"/>
          </w:tcPr>
          <w:p w14:paraId="1DA6A168" w14:textId="77777777" w:rsidR="00E20A36" w:rsidRPr="006F12DB" w:rsidRDefault="00E20A36" w:rsidP="005A6729">
            <w:pPr>
              <w:spacing w:line="259" w:lineRule="auto"/>
              <w:ind w:left="269"/>
              <w:jc w:val="center"/>
              <w:rPr>
                <w:rFonts w:ascii="Arial" w:eastAsia="Calibri" w:hAnsi="Arial" w:cs="Arial"/>
                <w:color w:val="000000"/>
                <w:sz w:val="24"/>
                <w:szCs w:val="24"/>
              </w:rPr>
            </w:pPr>
            <w:r w:rsidRPr="006F12DB">
              <w:rPr>
                <w:rFonts w:ascii="Arial" w:eastAsia="Calibri" w:hAnsi="Arial" w:cs="Arial"/>
                <w:color w:val="000000"/>
                <w:sz w:val="24"/>
                <w:szCs w:val="24"/>
              </w:rPr>
              <w:t>Practical Assessment</w:t>
            </w:r>
          </w:p>
        </w:tc>
      </w:tr>
      <w:tr w:rsidR="00E20A36" w:rsidRPr="006F12DB" w14:paraId="66A7F624" w14:textId="77777777" w:rsidTr="005A6729">
        <w:trPr>
          <w:trHeight w:val="680"/>
        </w:trPr>
        <w:tc>
          <w:tcPr>
            <w:tcW w:w="413" w:type="dxa"/>
          </w:tcPr>
          <w:p w14:paraId="14A50F7A" w14:textId="77777777" w:rsidR="00E20A36" w:rsidRPr="006F12DB" w:rsidRDefault="00E20A36" w:rsidP="005A6729">
            <w:pPr>
              <w:spacing w:after="160" w:line="259" w:lineRule="auto"/>
              <w:rPr>
                <w:rFonts w:ascii="Arial" w:eastAsia="Calibri" w:hAnsi="Arial" w:cs="Arial"/>
                <w:color w:val="000000"/>
                <w:sz w:val="24"/>
                <w:szCs w:val="24"/>
              </w:rPr>
            </w:pPr>
          </w:p>
        </w:tc>
        <w:tc>
          <w:tcPr>
            <w:tcW w:w="6979" w:type="dxa"/>
          </w:tcPr>
          <w:p w14:paraId="1B4F77A4" w14:textId="77777777" w:rsidR="00E20A36" w:rsidRPr="006F12DB" w:rsidRDefault="00E20A36" w:rsidP="005A6729">
            <w:pPr>
              <w:spacing w:line="259" w:lineRule="auto"/>
              <w:ind w:left="72"/>
              <w:rPr>
                <w:rFonts w:ascii="Arial" w:eastAsia="Calibri" w:hAnsi="Arial" w:cs="Arial"/>
                <w:color w:val="000000"/>
                <w:sz w:val="24"/>
                <w:szCs w:val="24"/>
              </w:rPr>
            </w:pPr>
            <w:r w:rsidRPr="006F12DB">
              <w:rPr>
                <w:rFonts w:ascii="Arial" w:eastAsia="Calibri" w:hAnsi="Arial" w:cs="Arial"/>
                <w:color w:val="000000"/>
                <w:sz w:val="24"/>
                <w:szCs w:val="24"/>
              </w:rPr>
              <w:t>listening).</w:t>
            </w:r>
          </w:p>
        </w:tc>
        <w:tc>
          <w:tcPr>
            <w:tcW w:w="2966" w:type="dxa"/>
          </w:tcPr>
          <w:p w14:paraId="52AD8A85" w14:textId="77777777" w:rsidR="00E20A36" w:rsidRPr="006F12DB" w:rsidRDefault="00E20A36" w:rsidP="005A6729">
            <w:pPr>
              <w:spacing w:line="259" w:lineRule="auto"/>
              <w:ind w:left="259" w:firstLine="5"/>
              <w:jc w:val="center"/>
              <w:rPr>
                <w:rFonts w:ascii="Arial" w:eastAsia="Calibri" w:hAnsi="Arial" w:cs="Arial"/>
                <w:color w:val="000000"/>
                <w:sz w:val="24"/>
                <w:szCs w:val="24"/>
              </w:rPr>
            </w:pPr>
            <w:r w:rsidRPr="006F12DB">
              <w:rPr>
                <w:rFonts w:ascii="Arial" w:eastAsia="Calibri" w:hAnsi="Arial" w:cs="Arial"/>
                <w:color w:val="000000"/>
                <w:sz w:val="24"/>
                <w:szCs w:val="24"/>
              </w:rPr>
              <w:t>Interview (speaking &amp; listening)</w:t>
            </w:r>
          </w:p>
        </w:tc>
      </w:tr>
      <w:tr w:rsidR="00E20A36" w:rsidRPr="006F12DB" w14:paraId="3C272C65" w14:textId="77777777" w:rsidTr="005A6729">
        <w:trPr>
          <w:trHeight w:val="1333"/>
        </w:trPr>
        <w:tc>
          <w:tcPr>
            <w:tcW w:w="413" w:type="dxa"/>
          </w:tcPr>
          <w:p w14:paraId="549ABD83" w14:textId="77777777" w:rsidR="00E20A36" w:rsidRPr="006F12DB" w:rsidRDefault="00E20A36" w:rsidP="005A6729">
            <w:pPr>
              <w:spacing w:line="259" w:lineRule="auto"/>
              <w:ind w:left="53"/>
              <w:rPr>
                <w:rFonts w:ascii="Arial" w:eastAsia="Calibri" w:hAnsi="Arial" w:cs="Arial"/>
                <w:color w:val="000000"/>
                <w:sz w:val="24"/>
                <w:szCs w:val="24"/>
              </w:rPr>
            </w:pPr>
            <w:r w:rsidRPr="006F12DB">
              <w:rPr>
                <w:rFonts w:ascii="Arial" w:hAnsi="Arial" w:cs="Arial"/>
                <w:color w:val="000000"/>
                <w:sz w:val="24"/>
                <w:szCs w:val="24"/>
              </w:rPr>
              <w:t>3.</w:t>
            </w:r>
          </w:p>
        </w:tc>
        <w:tc>
          <w:tcPr>
            <w:tcW w:w="6979" w:type="dxa"/>
            <w:vAlign w:val="center"/>
          </w:tcPr>
          <w:p w14:paraId="4F651CC9" w14:textId="77777777" w:rsidR="00E20A36" w:rsidRPr="006F12DB" w:rsidRDefault="00E20A36" w:rsidP="005A6729">
            <w:pPr>
              <w:spacing w:line="259" w:lineRule="auto"/>
              <w:ind w:left="48" w:right="24" w:firstLine="14"/>
              <w:rPr>
                <w:rFonts w:ascii="Arial" w:eastAsia="Calibri" w:hAnsi="Arial" w:cs="Arial"/>
                <w:color w:val="000000"/>
                <w:sz w:val="24"/>
                <w:szCs w:val="24"/>
              </w:rPr>
            </w:pPr>
            <w:r w:rsidRPr="006F12DB">
              <w:rPr>
                <w:rFonts w:ascii="Arial" w:eastAsia="Calibri" w:hAnsi="Arial" w:cs="Arial"/>
                <w:color w:val="000000"/>
                <w:sz w:val="24"/>
                <w:szCs w:val="24"/>
              </w:rPr>
              <w:t>Demonstrate an understanding of the place of the school in educating primary pupils and in promoting the spiritual, moral social and cultural development of pupils from a multicultural community.</w:t>
            </w:r>
          </w:p>
        </w:tc>
        <w:tc>
          <w:tcPr>
            <w:tcW w:w="2966" w:type="dxa"/>
          </w:tcPr>
          <w:p w14:paraId="750E2ED2" w14:textId="77777777" w:rsidR="00E20A36" w:rsidRPr="006F12DB" w:rsidRDefault="00E20A36" w:rsidP="005A6729">
            <w:pPr>
              <w:spacing w:line="259" w:lineRule="auto"/>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287AB770" w14:textId="77777777" w:rsidTr="005A6729">
        <w:trPr>
          <w:trHeight w:val="550"/>
        </w:trPr>
        <w:tc>
          <w:tcPr>
            <w:tcW w:w="413" w:type="dxa"/>
            <w:vAlign w:val="center"/>
          </w:tcPr>
          <w:p w14:paraId="45DEED24" w14:textId="77777777" w:rsidR="00E20A36" w:rsidRPr="006F12DB" w:rsidRDefault="00E20A36" w:rsidP="005A6729">
            <w:pPr>
              <w:spacing w:line="259" w:lineRule="auto"/>
              <w:ind w:left="29"/>
              <w:rPr>
                <w:rFonts w:ascii="Arial" w:eastAsia="Calibri" w:hAnsi="Arial" w:cs="Arial"/>
                <w:color w:val="000000"/>
                <w:sz w:val="24"/>
                <w:szCs w:val="24"/>
              </w:rPr>
            </w:pPr>
            <w:r w:rsidRPr="006F12DB">
              <w:rPr>
                <w:rFonts w:ascii="Arial" w:hAnsi="Arial" w:cs="Arial"/>
                <w:color w:val="000000"/>
                <w:sz w:val="24"/>
                <w:szCs w:val="24"/>
              </w:rPr>
              <w:t>4.</w:t>
            </w:r>
          </w:p>
        </w:tc>
        <w:tc>
          <w:tcPr>
            <w:tcW w:w="6979" w:type="dxa"/>
            <w:vAlign w:val="center"/>
          </w:tcPr>
          <w:p w14:paraId="143C5EBD" w14:textId="77777777" w:rsidR="00E20A36" w:rsidRPr="006F12DB" w:rsidRDefault="00E20A36" w:rsidP="005A6729">
            <w:pPr>
              <w:spacing w:line="259" w:lineRule="auto"/>
              <w:ind w:left="53"/>
              <w:rPr>
                <w:rFonts w:ascii="Arial" w:eastAsia="Calibri" w:hAnsi="Arial" w:cs="Arial"/>
                <w:color w:val="000000"/>
                <w:sz w:val="24"/>
                <w:szCs w:val="24"/>
              </w:rPr>
            </w:pPr>
            <w:r w:rsidRPr="006F12DB">
              <w:rPr>
                <w:rFonts w:ascii="Arial" w:eastAsia="Calibri" w:hAnsi="Arial" w:cs="Arial"/>
                <w:color w:val="000000"/>
                <w:sz w:val="24"/>
                <w:szCs w:val="24"/>
              </w:rPr>
              <w:t>Demonstrate an understanding of the role of the teacher.</w:t>
            </w:r>
          </w:p>
        </w:tc>
        <w:tc>
          <w:tcPr>
            <w:tcW w:w="2966" w:type="dxa"/>
            <w:vAlign w:val="center"/>
          </w:tcPr>
          <w:p w14:paraId="6B0B3846" w14:textId="77777777" w:rsidR="00E20A36" w:rsidRPr="006F12DB" w:rsidRDefault="00E20A36" w:rsidP="005A6729">
            <w:pPr>
              <w:spacing w:line="259" w:lineRule="auto"/>
              <w:ind w:right="19"/>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5E9DDC40" w14:textId="77777777" w:rsidTr="005A6729">
        <w:trPr>
          <w:trHeight w:val="802"/>
        </w:trPr>
        <w:tc>
          <w:tcPr>
            <w:tcW w:w="413" w:type="dxa"/>
          </w:tcPr>
          <w:p w14:paraId="06DC0DA5" w14:textId="77777777" w:rsidR="00E20A36" w:rsidRPr="006F12DB" w:rsidRDefault="00E20A36" w:rsidP="005A6729">
            <w:pPr>
              <w:spacing w:line="259" w:lineRule="auto"/>
              <w:ind w:left="34"/>
              <w:rPr>
                <w:rFonts w:ascii="Arial" w:eastAsia="Calibri" w:hAnsi="Arial" w:cs="Arial"/>
                <w:color w:val="000000"/>
                <w:sz w:val="24"/>
                <w:szCs w:val="24"/>
              </w:rPr>
            </w:pPr>
            <w:r w:rsidRPr="006F12DB">
              <w:rPr>
                <w:rFonts w:ascii="Arial" w:hAnsi="Arial" w:cs="Arial"/>
                <w:color w:val="000000"/>
                <w:sz w:val="24"/>
                <w:szCs w:val="24"/>
              </w:rPr>
              <w:t>5.</w:t>
            </w:r>
          </w:p>
        </w:tc>
        <w:tc>
          <w:tcPr>
            <w:tcW w:w="6979" w:type="dxa"/>
            <w:vAlign w:val="center"/>
          </w:tcPr>
          <w:p w14:paraId="43043122" w14:textId="77777777" w:rsidR="00E20A36" w:rsidRPr="006F12DB" w:rsidRDefault="00E20A36" w:rsidP="005A6729">
            <w:pPr>
              <w:spacing w:line="259" w:lineRule="auto"/>
              <w:ind w:left="29" w:firstLine="19"/>
              <w:jc w:val="both"/>
              <w:rPr>
                <w:rFonts w:ascii="Arial" w:eastAsia="Calibri" w:hAnsi="Arial" w:cs="Arial"/>
                <w:color w:val="000000"/>
                <w:sz w:val="24"/>
                <w:szCs w:val="24"/>
              </w:rPr>
            </w:pPr>
            <w:r w:rsidRPr="006F12DB">
              <w:rPr>
                <w:rFonts w:ascii="Arial" w:eastAsia="Calibri" w:hAnsi="Arial" w:cs="Arial"/>
                <w:color w:val="000000"/>
                <w:sz w:val="24"/>
                <w:szCs w:val="24"/>
              </w:rPr>
              <w:t>Demonstrate an understanding of their own role in relation to teachers, other support staff and agencies and pupils.</w:t>
            </w:r>
          </w:p>
        </w:tc>
        <w:tc>
          <w:tcPr>
            <w:tcW w:w="2966" w:type="dxa"/>
          </w:tcPr>
          <w:p w14:paraId="12DDB60D" w14:textId="77777777" w:rsidR="00E20A36" w:rsidRPr="006F12DB" w:rsidRDefault="00E20A36" w:rsidP="005A6729">
            <w:pPr>
              <w:spacing w:line="259" w:lineRule="auto"/>
              <w:ind w:right="24"/>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10A00EC9" w14:textId="77777777" w:rsidTr="005A6729">
        <w:trPr>
          <w:trHeight w:val="1075"/>
        </w:trPr>
        <w:tc>
          <w:tcPr>
            <w:tcW w:w="413" w:type="dxa"/>
          </w:tcPr>
          <w:p w14:paraId="691760AF" w14:textId="77777777" w:rsidR="00E20A36" w:rsidRPr="006F12DB" w:rsidRDefault="00E20A36" w:rsidP="005A6729">
            <w:pPr>
              <w:spacing w:line="259" w:lineRule="auto"/>
              <w:ind w:left="24"/>
              <w:rPr>
                <w:rFonts w:ascii="Arial" w:eastAsia="Calibri" w:hAnsi="Arial" w:cs="Arial"/>
                <w:color w:val="000000"/>
                <w:sz w:val="24"/>
                <w:szCs w:val="24"/>
              </w:rPr>
            </w:pPr>
            <w:r w:rsidRPr="006F12DB">
              <w:rPr>
                <w:rFonts w:ascii="Arial" w:hAnsi="Arial" w:cs="Arial"/>
                <w:color w:val="000000"/>
                <w:sz w:val="24"/>
                <w:szCs w:val="24"/>
              </w:rPr>
              <w:t>6.</w:t>
            </w:r>
          </w:p>
        </w:tc>
        <w:tc>
          <w:tcPr>
            <w:tcW w:w="6979" w:type="dxa"/>
            <w:vAlign w:val="center"/>
          </w:tcPr>
          <w:p w14:paraId="40E506D2" w14:textId="77777777" w:rsidR="00E20A36" w:rsidRPr="006F12DB" w:rsidRDefault="00E20A36" w:rsidP="005A6729">
            <w:pPr>
              <w:spacing w:line="259" w:lineRule="auto"/>
              <w:ind w:left="24" w:right="173" w:firstLine="14"/>
              <w:jc w:val="both"/>
              <w:rPr>
                <w:rFonts w:ascii="Arial" w:eastAsia="Calibri" w:hAnsi="Arial" w:cs="Arial"/>
                <w:color w:val="000000"/>
                <w:sz w:val="24"/>
                <w:szCs w:val="24"/>
              </w:rPr>
            </w:pPr>
            <w:r w:rsidRPr="006F12DB">
              <w:rPr>
                <w:rFonts w:ascii="Arial" w:eastAsia="Calibri" w:hAnsi="Arial" w:cs="Arial"/>
                <w:color w:val="000000"/>
                <w:sz w:val="24"/>
                <w:szCs w:val="24"/>
              </w:rPr>
              <w:t>Demonstrate knowledge and basic understanding of the primary curriculum at a level that will assist effective learning of numeracy and literacy skills.</w:t>
            </w:r>
          </w:p>
        </w:tc>
        <w:tc>
          <w:tcPr>
            <w:tcW w:w="2966" w:type="dxa"/>
          </w:tcPr>
          <w:p w14:paraId="2D4379B0" w14:textId="77777777" w:rsidR="00E20A36" w:rsidRPr="006F12DB" w:rsidRDefault="00E20A36" w:rsidP="005A6729">
            <w:pPr>
              <w:spacing w:line="259" w:lineRule="auto"/>
              <w:ind w:right="34"/>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7C05559A" w14:textId="77777777" w:rsidTr="005A6729">
        <w:trPr>
          <w:trHeight w:val="1075"/>
        </w:trPr>
        <w:tc>
          <w:tcPr>
            <w:tcW w:w="413" w:type="dxa"/>
          </w:tcPr>
          <w:p w14:paraId="6763F12F" w14:textId="77777777" w:rsidR="00E20A36" w:rsidRPr="006F12DB" w:rsidRDefault="00E20A36" w:rsidP="005A6729">
            <w:pPr>
              <w:spacing w:line="259" w:lineRule="auto"/>
              <w:ind w:left="19"/>
              <w:rPr>
                <w:rFonts w:ascii="Arial" w:eastAsia="Calibri" w:hAnsi="Arial" w:cs="Arial"/>
                <w:color w:val="000000"/>
                <w:sz w:val="24"/>
                <w:szCs w:val="24"/>
              </w:rPr>
            </w:pPr>
            <w:r w:rsidRPr="006F12DB">
              <w:rPr>
                <w:rFonts w:ascii="Arial" w:hAnsi="Arial" w:cs="Arial"/>
                <w:color w:val="000000"/>
                <w:sz w:val="24"/>
                <w:szCs w:val="24"/>
              </w:rPr>
              <w:t>7.</w:t>
            </w:r>
          </w:p>
        </w:tc>
        <w:tc>
          <w:tcPr>
            <w:tcW w:w="6979" w:type="dxa"/>
            <w:vAlign w:val="center"/>
          </w:tcPr>
          <w:p w14:paraId="002892D0" w14:textId="77777777" w:rsidR="00E20A36" w:rsidRPr="006F12DB" w:rsidRDefault="00E20A36" w:rsidP="005A6729">
            <w:pPr>
              <w:spacing w:line="259" w:lineRule="auto"/>
              <w:ind w:left="14" w:right="240" w:firstLine="14"/>
              <w:jc w:val="both"/>
              <w:rPr>
                <w:rFonts w:ascii="Arial" w:eastAsia="Calibri" w:hAnsi="Arial" w:cs="Arial"/>
                <w:color w:val="000000"/>
                <w:sz w:val="24"/>
                <w:szCs w:val="24"/>
              </w:rPr>
            </w:pPr>
            <w:r w:rsidRPr="006F12DB">
              <w:rPr>
                <w:rFonts w:ascii="Arial" w:eastAsia="Calibri" w:hAnsi="Arial" w:cs="Arial"/>
                <w:color w:val="000000"/>
                <w:sz w:val="24"/>
                <w:szCs w:val="24"/>
              </w:rPr>
              <w:t>Use knowledge and understanding in supporting work with pupils and in helping to assess their progress in numeracy and literacy skills.</w:t>
            </w:r>
          </w:p>
        </w:tc>
        <w:tc>
          <w:tcPr>
            <w:tcW w:w="2966" w:type="dxa"/>
          </w:tcPr>
          <w:p w14:paraId="2F94D6E8" w14:textId="77777777" w:rsidR="00E20A36" w:rsidRPr="006F12DB" w:rsidRDefault="00E20A36" w:rsidP="005A6729">
            <w:pPr>
              <w:spacing w:line="259" w:lineRule="auto"/>
              <w:ind w:right="43"/>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2B013C99" w14:textId="77777777" w:rsidTr="005A6729">
        <w:trPr>
          <w:trHeight w:val="814"/>
        </w:trPr>
        <w:tc>
          <w:tcPr>
            <w:tcW w:w="413" w:type="dxa"/>
          </w:tcPr>
          <w:p w14:paraId="73B1DC91" w14:textId="77777777" w:rsidR="00E20A36" w:rsidRPr="006F12DB" w:rsidRDefault="00E20A36" w:rsidP="005A6729">
            <w:pPr>
              <w:spacing w:line="259" w:lineRule="auto"/>
              <w:ind w:left="5"/>
              <w:rPr>
                <w:rFonts w:ascii="Arial" w:eastAsia="Calibri" w:hAnsi="Arial" w:cs="Arial"/>
                <w:color w:val="000000"/>
                <w:sz w:val="24"/>
                <w:szCs w:val="24"/>
              </w:rPr>
            </w:pPr>
            <w:r w:rsidRPr="006F12DB">
              <w:rPr>
                <w:rFonts w:ascii="Arial" w:hAnsi="Arial" w:cs="Arial"/>
                <w:color w:val="000000"/>
                <w:sz w:val="24"/>
                <w:szCs w:val="24"/>
              </w:rPr>
              <w:t>8.</w:t>
            </w:r>
          </w:p>
        </w:tc>
        <w:tc>
          <w:tcPr>
            <w:tcW w:w="6979" w:type="dxa"/>
            <w:vAlign w:val="center"/>
          </w:tcPr>
          <w:p w14:paraId="0967AEF9" w14:textId="77777777" w:rsidR="00E20A36" w:rsidRPr="006F12DB" w:rsidRDefault="00E20A36" w:rsidP="005A6729">
            <w:pPr>
              <w:spacing w:line="259" w:lineRule="auto"/>
              <w:ind w:left="5" w:right="106" w:firstLine="10"/>
              <w:rPr>
                <w:rFonts w:ascii="Arial" w:eastAsia="Calibri" w:hAnsi="Arial" w:cs="Arial"/>
                <w:color w:val="000000"/>
                <w:sz w:val="24"/>
                <w:szCs w:val="24"/>
              </w:rPr>
            </w:pPr>
            <w:r w:rsidRPr="006F12DB">
              <w:rPr>
                <w:rFonts w:ascii="Arial" w:eastAsia="Calibri" w:hAnsi="Arial" w:cs="Arial"/>
                <w:color w:val="000000"/>
                <w:sz w:val="24"/>
                <w:szCs w:val="24"/>
              </w:rPr>
              <w:t>Show awareness of how pupils learn and of the various factors that affect the process.</w:t>
            </w:r>
          </w:p>
        </w:tc>
        <w:tc>
          <w:tcPr>
            <w:tcW w:w="2966" w:type="dxa"/>
          </w:tcPr>
          <w:p w14:paraId="69B04984" w14:textId="77777777" w:rsidR="00E20A36" w:rsidRPr="006F12DB" w:rsidRDefault="00E20A36" w:rsidP="005A6729">
            <w:pPr>
              <w:spacing w:line="259" w:lineRule="auto"/>
              <w:ind w:left="182"/>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029577CF" w14:textId="77777777" w:rsidTr="005A6729">
        <w:trPr>
          <w:trHeight w:val="1176"/>
        </w:trPr>
        <w:tc>
          <w:tcPr>
            <w:tcW w:w="413" w:type="dxa"/>
          </w:tcPr>
          <w:p w14:paraId="697E85C8" w14:textId="77777777" w:rsidR="00E20A36" w:rsidRPr="006F12DB" w:rsidRDefault="00E20A36" w:rsidP="005A6729">
            <w:pPr>
              <w:spacing w:line="259" w:lineRule="auto"/>
              <w:rPr>
                <w:rFonts w:ascii="Arial" w:eastAsia="Calibri" w:hAnsi="Arial" w:cs="Arial"/>
                <w:color w:val="000000"/>
                <w:sz w:val="24"/>
                <w:szCs w:val="24"/>
              </w:rPr>
            </w:pPr>
            <w:r w:rsidRPr="006F12DB">
              <w:rPr>
                <w:rFonts w:ascii="Arial" w:hAnsi="Arial" w:cs="Arial"/>
                <w:color w:val="000000"/>
                <w:sz w:val="24"/>
                <w:szCs w:val="24"/>
              </w:rPr>
              <w:t>9.</w:t>
            </w:r>
          </w:p>
        </w:tc>
        <w:tc>
          <w:tcPr>
            <w:tcW w:w="6979" w:type="dxa"/>
            <w:vAlign w:val="bottom"/>
          </w:tcPr>
          <w:p w14:paraId="35DF3F72" w14:textId="77777777" w:rsidR="00E20A36" w:rsidRPr="006F12DB" w:rsidRDefault="00E20A36" w:rsidP="005A6729">
            <w:pPr>
              <w:spacing w:line="259" w:lineRule="auto"/>
              <w:ind w:right="197" w:firstLine="14"/>
              <w:jc w:val="both"/>
              <w:rPr>
                <w:rFonts w:ascii="Arial" w:eastAsia="Calibri" w:hAnsi="Arial" w:cs="Arial"/>
                <w:color w:val="000000"/>
                <w:sz w:val="24"/>
                <w:szCs w:val="24"/>
              </w:rPr>
            </w:pPr>
            <w:r w:rsidRPr="006F12DB">
              <w:rPr>
                <w:rFonts w:ascii="Arial" w:eastAsia="Calibri" w:hAnsi="Arial" w:cs="Arial"/>
                <w:color w:val="000000"/>
                <w:sz w:val="24"/>
                <w:szCs w:val="24"/>
              </w:rPr>
              <w:t>Demonstrate an understanding of the difficult approaches needed to support the Learning of various groups of pupils, including bilingual English learners and pupils with special educational needs.</w:t>
            </w:r>
          </w:p>
        </w:tc>
        <w:tc>
          <w:tcPr>
            <w:tcW w:w="2966" w:type="dxa"/>
          </w:tcPr>
          <w:p w14:paraId="5091C092" w14:textId="77777777" w:rsidR="00E20A36" w:rsidRPr="006F12DB" w:rsidRDefault="00E20A36" w:rsidP="005A6729">
            <w:pPr>
              <w:spacing w:line="259" w:lineRule="auto"/>
              <w:ind w:left="178"/>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bl>
    <w:p w14:paraId="476DCCF0" w14:textId="7AC1D36E" w:rsidR="000A13F9" w:rsidRPr="00053B1E" w:rsidRDefault="000A13F9" w:rsidP="00053B1E"/>
    <w:sectPr w:rsidR="000A13F9" w:rsidRPr="00053B1E" w:rsidSect="000B2F34">
      <w:headerReference w:type="even" r:id="rId8"/>
      <w:headerReference w:type="default" r:id="rId9"/>
      <w:footerReference w:type="even" r:id="rId10"/>
      <w:footerReference w:type="default" r:id="rId11"/>
      <w:headerReference w:type="first" r:id="rId12"/>
      <w:footerReference w:type="first" r:id="rId13"/>
      <w:pgSz w:w="11906" w:h="16838"/>
      <w:pgMar w:top="2085" w:right="1134" w:bottom="907" w:left="1418" w:header="720" w:footer="851" w:gutter="0"/>
      <w:cols w:space="72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F4324" w14:textId="77777777" w:rsidR="00977DD3" w:rsidRDefault="00977DD3">
      <w:r>
        <w:separator/>
      </w:r>
    </w:p>
  </w:endnote>
  <w:endnote w:type="continuationSeparator" w:id="0">
    <w:p w14:paraId="6EF075DE" w14:textId="77777777" w:rsidR="00977DD3" w:rsidRDefault="00977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Calibri"/>
    <w:panose1 w:val="00000000000000000000"/>
    <w:charset w:val="00"/>
    <w:family w:val="auto"/>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1B174" w14:textId="77777777" w:rsidR="00977DD3" w:rsidRDefault="00977D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B94EA" w14:textId="6DA87605" w:rsidR="00977DD3" w:rsidRPr="007E6007" w:rsidRDefault="00977DD3" w:rsidP="007E6007">
    <w:pPr>
      <w:pStyle w:val="Footer"/>
    </w:pPr>
    <w:r>
      <w:rPr>
        <w:noProof/>
        <w:lang w:eastAsia="en-GB"/>
      </w:rPr>
      <mc:AlternateContent>
        <mc:Choice Requires="wpg">
          <w:drawing>
            <wp:anchor distT="0" distB="0" distL="114300" distR="114300" simplePos="0" relativeHeight="251667796" behindDoc="0" locked="0" layoutInCell="1" allowOverlap="1" wp14:anchorId="72C49A58" wp14:editId="5D85005D">
              <wp:simplePos x="0" y="0"/>
              <wp:positionH relativeFrom="margin">
                <wp:align>center</wp:align>
              </wp:positionH>
              <wp:positionV relativeFrom="paragraph">
                <wp:posOffset>-196850</wp:posOffset>
              </wp:positionV>
              <wp:extent cx="5461635" cy="720090"/>
              <wp:effectExtent l="0" t="0" r="0" b="0"/>
              <wp:wrapThrough wrapText="bothSides">
                <wp:wrapPolygon edited="0">
                  <wp:start x="7835" y="0"/>
                  <wp:lineTo x="0" y="2286"/>
                  <wp:lineTo x="0" y="20571"/>
                  <wp:lineTo x="18383" y="20571"/>
                  <wp:lineTo x="20894" y="19048"/>
                  <wp:lineTo x="21397" y="12952"/>
                  <wp:lineTo x="21095" y="9905"/>
                  <wp:lineTo x="11150" y="0"/>
                  <wp:lineTo x="7835" y="0"/>
                </wp:wrapPolygon>
              </wp:wrapThrough>
              <wp:docPr id="12" name="Group 12"/>
              <wp:cNvGraphicFramePr/>
              <a:graphic xmlns:a="http://schemas.openxmlformats.org/drawingml/2006/main">
                <a:graphicData uri="http://schemas.microsoft.com/office/word/2010/wordprocessingGroup">
                  <wpg:wgp>
                    <wpg:cNvGrpSpPr/>
                    <wpg:grpSpPr>
                      <a:xfrm>
                        <a:off x="0" y="0"/>
                        <a:ext cx="5461635" cy="720090"/>
                        <a:chOff x="0" y="0"/>
                        <a:chExt cx="5461635" cy="720379"/>
                      </a:xfrm>
                    </wpg:grpSpPr>
                    <pic:pic xmlns:pic="http://schemas.openxmlformats.org/drawingml/2006/picture">
                      <pic:nvPicPr>
                        <pic:cNvPr id="2" name="Picture 3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398010" y="263237"/>
                          <a:ext cx="1063625" cy="436880"/>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pic:spPr>
                    </pic:pic>
                    <pic:pic xmlns:pic="http://schemas.openxmlformats.org/drawingml/2006/picture">
                      <pic:nvPicPr>
                        <pic:cNvPr id="3" name="Picture 33"/>
                        <pic:cNvPicPr>
                          <a:picLocks noChangeAspect="1"/>
                        </pic:cNvPicPr>
                      </pic:nvPicPr>
                      <pic:blipFill>
                        <a:blip r:embed="rId2">
                          <a:extLst>
                            <a:ext uri="{28A0092B-C50C-407E-A947-70E740481C1C}">
                              <a14:useLocalDpi xmlns:a14="http://schemas.microsoft.com/office/drawing/2010/main" val="0"/>
                            </a:ext>
                          </a:extLst>
                        </a:blip>
                        <a:srcRect l="1537" t="19643" r="7516" b="8347"/>
                        <a:stretch>
                          <a:fillRect/>
                        </a:stretch>
                      </pic:blipFill>
                      <pic:spPr bwMode="auto">
                        <a:xfrm>
                          <a:off x="0" y="110837"/>
                          <a:ext cx="765810" cy="606425"/>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pic:spPr>
                    </pic:pic>
                    <pic:pic xmlns:pic="http://schemas.openxmlformats.org/drawingml/2006/picture">
                      <pic:nvPicPr>
                        <pic:cNvPr id="4" name="Picture 3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845127" y="69273"/>
                          <a:ext cx="1045210" cy="631825"/>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pic:spPr>
                    </pic:pic>
                    <pic:pic xmlns:pic="http://schemas.openxmlformats.org/drawingml/2006/picture">
                      <pic:nvPicPr>
                        <pic:cNvPr id="5" name="Picture 3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022764" y="0"/>
                          <a:ext cx="783590" cy="698500"/>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pic:spPr>
                    </pic:pic>
                    <pic:pic xmlns:pic="http://schemas.openxmlformats.org/drawingml/2006/picture">
                      <pic:nvPicPr>
                        <pic:cNvPr id="6" name="Picture 6"/>
                        <pic:cNvPicPr>
                          <a:picLocks noChangeAspect="1"/>
                        </pic:cNvPicPr>
                      </pic:nvPicPr>
                      <pic:blipFill rotWithShape="1">
                        <a:blip r:embed="rId5">
                          <a:extLst>
                            <a:ext uri="{28A0092B-C50C-407E-A947-70E740481C1C}">
                              <a14:useLocalDpi xmlns:a14="http://schemas.microsoft.com/office/drawing/2010/main" val="0"/>
                            </a:ext>
                          </a:extLst>
                        </a:blip>
                        <a:srcRect l="10031" t="15929" r="12061" b="23250"/>
                        <a:stretch/>
                      </pic:blipFill>
                      <pic:spPr bwMode="auto">
                        <a:xfrm>
                          <a:off x="2872740" y="193964"/>
                          <a:ext cx="1398270" cy="526415"/>
                        </a:xfrm>
                        <a:prstGeom prst="rect">
                          <a:avLst/>
                        </a:prstGeom>
                        <a:ln>
                          <a:noFill/>
                        </a:ln>
                        <a:extLst>
                          <a:ext uri="{53640926-AAD7-44d8-BBD7-CCE9431645EC}">
                            <a14:shadowObscured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ext>
                        </a:extLst>
                      </pic:spPr>
                    </pic:pic>
                  </wpg:wgp>
                </a:graphicData>
              </a:graphic>
              <wp14:sizeRelH relativeFrom="margin">
                <wp14:pctWidth>0</wp14:pctWidth>
              </wp14:sizeRelH>
            </wp:anchor>
          </w:drawing>
        </mc:Choice>
        <mc:Fallback>
          <w:pict>
            <v:group w14:anchorId="346E13ED" id="Group 12" o:spid="_x0000_s1026" style="position:absolute;margin-left:0;margin-top:-15.5pt;width:430.05pt;height:56.7pt;z-index:251667796;mso-position-horizontal:center;mso-position-horizontal-relative:margin;mso-width-relative:margin" coordsize="54616,7203" o:gfxdata="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&#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&#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&#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&#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43980;top:2632;width:10636;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">
                <v:imagedata r:id="rId6" o:title=""/>
                <v:path arrowok="t"/>
              </v:shape>
              <v:shape id="Picture 33" o:spid="_x0000_s1028" type="#_x0000_t75" style="position:absolute;top:1108;width:7658;height:6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">
                <v:imagedata r:id="rId7" o:title="" croptop="12873f" cropbottom="5470f" cropleft="1007f" cropright="4926f"/>
                <v:path arrowok="t"/>
              </v:shape>
              <v:shape id="Picture 34" o:spid="_x0000_s1029" type="#_x0000_t75" style="position:absolute;left:8451;top:692;width:10452;height:6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">
                <v:imagedata r:id="rId8" o:title=""/>
                <v:path arrowok="t"/>
              </v:shape>
              <v:shape id="Picture 35" o:spid="_x0000_s1030" type="#_x0000_t75" style="position:absolute;left:20227;width:783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">
                <v:imagedata r:id="rId9" o:title=""/>
                <v:path arrowok="t"/>
              </v:shape>
              <v:shape id="Picture 6" o:spid="_x0000_s1031" type="#_x0000_t75" style="position:absolute;left:28727;top:1939;width:13983;height:5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">
                <v:imagedata r:id="rId10" o:title="" croptop="10439f" cropbottom="15237f" cropleft="6574f" cropright="7904f"/>
                <v:path arrowok="t"/>
              </v:shape>
              <w10:wrap type="through" anchorx="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1601A" w14:textId="77777777" w:rsidR="00977DD3" w:rsidRDefault="00977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5BD4A" w14:textId="77777777" w:rsidR="00977DD3" w:rsidRDefault="00977DD3">
      <w:r>
        <w:separator/>
      </w:r>
    </w:p>
  </w:footnote>
  <w:footnote w:type="continuationSeparator" w:id="0">
    <w:p w14:paraId="3939A066" w14:textId="77777777" w:rsidR="00977DD3" w:rsidRDefault="00977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6459E" w14:textId="77777777" w:rsidR="00977DD3" w:rsidRDefault="00977D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0BD26" w14:textId="77777777" w:rsidR="00977DD3" w:rsidRDefault="00977DD3">
    <w:pPr>
      <w:pStyle w:val="Header"/>
    </w:pPr>
    <w:r>
      <w:rPr>
        <w:noProof/>
        <w:lang w:eastAsia="en-GB"/>
      </w:rPr>
      <mc:AlternateContent>
        <mc:Choice Requires="wpg">
          <w:drawing>
            <wp:anchor distT="0" distB="0" distL="114300" distR="114300" simplePos="0" relativeHeight="251664724" behindDoc="0" locked="0" layoutInCell="1" allowOverlap="1" wp14:anchorId="06B02E48" wp14:editId="072F91C7">
              <wp:simplePos x="0" y="0"/>
              <wp:positionH relativeFrom="column">
                <wp:posOffset>2333221</wp:posOffset>
              </wp:positionH>
              <wp:positionV relativeFrom="paragraph">
                <wp:posOffset>-301105</wp:posOffset>
              </wp:positionV>
              <wp:extent cx="4519930" cy="1619250"/>
              <wp:effectExtent l="0" t="0" r="0" b="6350"/>
              <wp:wrapNone/>
              <wp:docPr id="11" name="Group 11"/>
              <wp:cNvGraphicFramePr/>
              <a:graphic xmlns:a="http://schemas.openxmlformats.org/drawingml/2006/main">
                <a:graphicData uri="http://schemas.microsoft.com/office/word/2010/wordprocessingGroup">
                  <wpg:wgp>
                    <wpg:cNvGrpSpPr/>
                    <wpg:grpSpPr>
                      <a:xfrm>
                        <a:off x="0" y="0"/>
                        <a:ext cx="4519930" cy="1619250"/>
                        <a:chOff x="0" y="0"/>
                        <a:chExt cx="4519930" cy="1619250"/>
                      </a:xfrm>
                    </wpg:grpSpPr>
                    <wpg:grpSp>
                      <wpg:cNvPr id="9" name="Group 9"/>
                      <wpg:cNvGrpSpPr/>
                      <wpg:grpSpPr>
                        <a:xfrm>
                          <a:off x="0" y="0"/>
                          <a:ext cx="4048125" cy="1483360"/>
                          <a:chOff x="0" y="0"/>
                          <a:chExt cx="4048125" cy="1483360"/>
                        </a:xfrm>
                      </wpg:grpSpPr>
                      <wps:wsp>
                        <wps:cNvPr id="7" name="Text Box 22"/>
                        <wps:cNvSpPr txBox="1">
                          <a:spLocks noChangeArrowheads="1"/>
                        </wps:cNvSpPr>
                        <wps:spPr bwMode="auto">
                          <a:xfrm>
                            <a:off x="0" y="20205"/>
                            <a:ext cx="2857500" cy="1463155"/>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36C84A7C" w14:textId="77777777" w:rsidR="00977DD3" w:rsidRPr="00594C63" w:rsidRDefault="00977DD3" w:rsidP="004269FF">
                              <w:pPr>
                                <w:pStyle w:val="BodyText"/>
                                <w:jc w:val="center"/>
                                <w:rPr>
                                  <w:rFonts w:ascii="SassoonPrimaryInfant" w:hAnsi="SassoonPrimaryInfant"/>
                                  <w:i w:val="0"/>
                                  <w:sz w:val="12"/>
                                </w:rPr>
                              </w:pPr>
                            </w:p>
                            <w:p w14:paraId="7CF0A937" w14:textId="2B23BC0D" w:rsidR="00977DD3" w:rsidRPr="00594C63" w:rsidRDefault="00977DD3" w:rsidP="00DC41A4">
                              <w:pPr>
                                <w:pStyle w:val="BodyText"/>
                                <w:ind w:firstLine="426"/>
                                <w:jc w:val="right"/>
                                <w:rPr>
                                  <w:rFonts w:ascii="SassoonPrimaryInfant" w:hAnsi="SassoonPrimaryInfant"/>
                                  <w:i w:val="0"/>
                                  <w:sz w:val="18"/>
                                </w:rPr>
                              </w:pPr>
                              <w:r w:rsidRPr="00594C63">
                                <w:rPr>
                                  <w:rFonts w:ascii="SassoonPrimaryInfant" w:hAnsi="SassoonPrimaryInfant"/>
                                  <w:b/>
                                  <w:i w:val="0"/>
                                  <w:sz w:val="18"/>
                                </w:rPr>
                                <w:t>Associate Headteacher:</w:t>
                              </w:r>
                              <w:r w:rsidRPr="00594C63">
                                <w:rPr>
                                  <w:rFonts w:ascii="SassoonPrimaryInfant" w:hAnsi="SassoonPrimaryInfant"/>
                                  <w:i w:val="0"/>
                                  <w:sz w:val="18"/>
                                </w:rPr>
                                <w:t xml:space="preserve"> Mr L Du Plooy</w:t>
                              </w:r>
                            </w:p>
                            <w:p w14:paraId="4D848FAA" w14:textId="18BE3078" w:rsidR="00977DD3" w:rsidRPr="00594C63" w:rsidRDefault="00977DD3" w:rsidP="000D5DF9">
                              <w:pPr>
                                <w:pStyle w:val="BodyText"/>
                                <w:ind w:firstLine="426"/>
                                <w:jc w:val="right"/>
                                <w:rPr>
                                  <w:rFonts w:ascii="SassoonPrimaryInfant" w:hAnsi="SassoonPrimaryInfant"/>
                                  <w:i w:val="0"/>
                                  <w:sz w:val="18"/>
                                </w:rPr>
                              </w:pPr>
                              <w:r w:rsidRPr="00594C63">
                                <w:rPr>
                                  <w:rFonts w:ascii="SassoonPrimaryInfant" w:hAnsi="SassoonPrimaryInfant"/>
                                  <w:b/>
                                  <w:i w:val="0"/>
                                  <w:sz w:val="18"/>
                                </w:rPr>
                                <w:t>Chair of the IEB:</w:t>
                              </w:r>
                              <w:r w:rsidRPr="00594C63">
                                <w:rPr>
                                  <w:rFonts w:ascii="SassoonPrimaryInfant" w:hAnsi="SassoonPrimaryInfant"/>
                                  <w:i w:val="0"/>
                                  <w:sz w:val="18"/>
                                </w:rPr>
                                <w:t xml:space="preserve"> Mrs J Pullen </w:t>
                              </w:r>
                            </w:p>
                            <w:p w14:paraId="358D4043" w14:textId="77777777" w:rsidR="00977DD3" w:rsidRPr="00594C63" w:rsidRDefault="00977DD3"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Primary School,</w:t>
                              </w:r>
                            </w:p>
                            <w:p w14:paraId="06E71832" w14:textId="539862ED" w:rsidR="00977DD3" w:rsidRPr="00594C63" w:rsidRDefault="00977DD3"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Avenue,</w:t>
                              </w:r>
                            </w:p>
                            <w:p w14:paraId="6A97DF13" w14:textId="77777777" w:rsidR="00977DD3" w:rsidRPr="00594C63" w:rsidRDefault="00977DD3" w:rsidP="00DC41A4">
                              <w:pPr>
                                <w:pStyle w:val="Heading1"/>
                                <w:jc w:val="right"/>
                                <w:rPr>
                                  <w:rFonts w:ascii="SassoonPrimaryInfant" w:hAnsi="SassoonPrimaryInfant"/>
                                  <w:i w:val="0"/>
                                  <w:sz w:val="18"/>
                                </w:rPr>
                              </w:pPr>
                              <w:r w:rsidRPr="00594C63">
                                <w:rPr>
                                  <w:rFonts w:ascii="SassoonPrimaryInfant" w:hAnsi="SassoonPrimaryInfant"/>
                                  <w:i w:val="0"/>
                                  <w:sz w:val="18"/>
                                </w:rPr>
                                <w:t xml:space="preserve">Manor Park, London </w:t>
                              </w:r>
                            </w:p>
                            <w:p w14:paraId="5F55BC7C" w14:textId="77777777" w:rsidR="00977DD3" w:rsidRPr="00594C63" w:rsidRDefault="00977DD3" w:rsidP="00DC41A4">
                              <w:pPr>
                                <w:pStyle w:val="Heading1"/>
                                <w:jc w:val="right"/>
                                <w:rPr>
                                  <w:rFonts w:ascii="SassoonPrimaryInfant" w:hAnsi="SassoonPrimaryInfant"/>
                                  <w:i w:val="0"/>
                                  <w:sz w:val="18"/>
                                </w:rPr>
                              </w:pPr>
                              <w:r w:rsidRPr="00594C63">
                                <w:rPr>
                                  <w:rFonts w:ascii="SassoonPrimaryInfant" w:hAnsi="SassoonPrimaryInfant"/>
                                  <w:i w:val="0"/>
                                  <w:sz w:val="18"/>
                                </w:rPr>
                                <w:t>E12 5QJ</w:t>
                              </w:r>
                            </w:p>
                            <w:p w14:paraId="772CC00E" w14:textId="77777777" w:rsidR="00977DD3" w:rsidRPr="00594C63" w:rsidRDefault="00977DD3" w:rsidP="00DC41A4">
                              <w:pPr>
                                <w:ind w:left="993"/>
                                <w:jc w:val="right"/>
                                <w:rPr>
                                  <w:rFonts w:ascii="SassoonPrimaryInfant" w:hAnsi="SassoonPrimaryInfant"/>
                                  <w:sz w:val="18"/>
                                </w:rPr>
                              </w:pPr>
                              <w:r w:rsidRPr="00594C63">
                                <w:rPr>
                                  <w:rFonts w:ascii="SassoonPrimaryInfant" w:hAnsi="SassoonPrimaryInfant"/>
                                  <w:b/>
                                  <w:sz w:val="18"/>
                                </w:rPr>
                                <w:t>Tel:</w:t>
                              </w:r>
                              <w:r w:rsidRPr="00594C63">
                                <w:rPr>
                                  <w:rFonts w:ascii="SassoonPrimaryInfant" w:hAnsi="SassoonPrimaryInfant"/>
                                  <w:sz w:val="18"/>
                                </w:rPr>
                                <w:t xml:space="preserve"> 0208 478 2133</w:t>
                              </w:r>
                            </w:p>
                            <w:p w14:paraId="0AD0BF37" w14:textId="77777777" w:rsidR="00977DD3" w:rsidRPr="00594C63" w:rsidRDefault="00977DD3" w:rsidP="00DC41A4">
                              <w:pPr>
                                <w:pStyle w:val="Heading2"/>
                                <w:jc w:val="right"/>
                                <w:rPr>
                                  <w:rFonts w:ascii="SassoonPrimaryInfant" w:hAnsi="SassoonPrimaryInfant"/>
                                  <w:i/>
                                  <w:sz w:val="18"/>
                                </w:rPr>
                              </w:pPr>
                              <w:r w:rsidRPr="00594C63">
                                <w:rPr>
                                  <w:rFonts w:ascii="SassoonPrimaryInfant" w:hAnsi="SassoonPrimaryInfant"/>
                                  <w:b/>
                                  <w:sz w:val="18"/>
                                </w:rPr>
                                <w:t xml:space="preserve">Fax: </w:t>
                              </w:r>
                              <w:r w:rsidRPr="00594C63">
                                <w:rPr>
                                  <w:rFonts w:ascii="SassoonPrimaryInfant" w:hAnsi="SassoonPrimaryInfant"/>
                                  <w:sz w:val="18"/>
                                </w:rPr>
                                <w:t>0208 911 0156</w:t>
                              </w:r>
                            </w:p>
                            <w:p w14:paraId="05446AA4" w14:textId="77777777" w:rsidR="00977DD3" w:rsidRPr="00594C63" w:rsidRDefault="00977DD3" w:rsidP="00A01757">
                              <w:pPr>
                                <w:jc w:val="right"/>
                                <w:rPr>
                                  <w:rFonts w:ascii="SassoonPrimaryInfant" w:hAnsi="SassoonPrimaryInfant"/>
                                  <w:sz w:val="18"/>
                                  <w:szCs w:val="16"/>
                                </w:rPr>
                              </w:pPr>
                              <w:r w:rsidRPr="00594C63">
                                <w:rPr>
                                  <w:rFonts w:ascii="SassoonPrimaryInfant" w:hAnsi="SassoonPrimaryInfant"/>
                                  <w:b/>
                                  <w:sz w:val="18"/>
                                  <w:szCs w:val="16"/>
                                </w:rPr>
                                <w:t xml:space="preserve">Email: </w:t>
                              </w:r>
                              <w:hyperlink r:id="rId1" w:history="1">
                                <w:r w:rsidRPr="00594C63">
                                  <w:rPr>
                                    <w:rFonts w:ascii="SassoonPrimaryInfant" w:hAnsi="SassoonPrimaryInfant"/>
                                    <w:sz w:val="18"/>
                                    <w:szCs w:val="16"/>
                                  </w:rPr>
                                  <w:t>info@dersingham.newham.sch.uk</w:t>
                                </w:r>
                              </w:hyperlink>
                            </w:p>
                            <w:p w14:paraId="2CBBB7E6" w14:textId="77777777" w:rsidR="00977DD3" w:rsidRPr="00594C63" w:rsidRDefault="00977DD3" w:rsidP="00A01757">
                              <w:pPr>
                                <w:jc w:val="right"/>
                                <w:rPr>
                                  <w:rFonts w:ascii="SassoonPrimaryInfant" w:hAnsi="SassoonPrimaryInfant"/>
                                  <w:sz w:val="18"/>
                                  <w:szCs w:val="16"/>
                                </w:rPr>
                              </w:pPr>
                            </w:p>
                            <w:p w14:paraId="388AAD60" w14:textId="77777777" w:rsidR="00977DD3" w:rsidRPr="00594C63" w:rsidRDefault="00977DD3" w:rsidP="00A01757">
                              <w:pPr>
                                <w:rPr>
                                  <w:rFonts w:ascii="SassoonPrimaryInfant" w:hAnsi="SassoonPrimaryInfant"/>
                                  <w:sz w:val="16"/>
                                  <w:szCs w:val="16"/>
                                </w:rPr>
                              </w:pPr>
                            </w:p>
                            <w:p w14:paraId="3B2A05E8" w14:textId="77777777" w:rsidR="00977DD3" w:rsidRPr="00594C63" w:rsidRDefault="00977DD3" w:rsidP="004269FF">
                              <w:pPr>
                                <w:rPr>
                                  <w:rFonts w:ascii="SassoonPrimaryInfant" w:hAnsi="SassoonPrimaryInfant"/>
                                  <w:i/>
                                  <w:sz w:val="24"/>
                                </w:rPr>
                              </w:pPr>
                            </w:p>
                          </w:txbxContent>
                        </wps:txbx>
                        <wps:bodyPr rot="0" vert="horz" wrap="square" lIns="91440" tIns="45720" rIns="91440" bIns="45720" anchor="t" anchorCtr="0" upright="1">
                          <a:noAutofit/>
                        </wps:bodyPr>
                      </wps:wsp>
                      <pic:pic xmlns:pic="http://schemas.openxmlformats.org/drawingml/2006/picture">
                        <pic:nvPicPr>
                          <pic:cNvPr id="8" name="Picture 30"/>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833370" y="0"/>
                            <a:ext cx="1214755" cy="1360170"/>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pic:spPr>
                      </pic:pic>
                    </wpg:grpSp>
                    <wps:wsp>
                      <wps:cNvPr id="10" name="Text Box 10"/>
                      <wps:cNvSpPr txBox="1"/>
                      <wps:spPr>
                        <a:xfrm>
                          <a:off x="2280920" y="1165860"/>
                          <a:ext cx="2239010" cy="4533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676DA1" w14:textId="77777777" w:rsidR="00977DD3" w:rsidRPr="00594C63" w:rsidRDefault="00977DD3" w:rsidP="00A01757">
                            <w:pPr>
                              <w:jc w:val="center"/>
                              <w:rPr>
                                <w:rFonts w:ascii="SassoonPrimaryInfant" w:hAnsi="SassoonPrimaryInfant"/>
                                <w:sz w:val="16"/>
                                <w:szCs w:val="16"/>
                              </w:rPr>
                            </w:pPr>
                            <w:r w:rsidRPr="00594C63">
                              <w:rPr>
                                <w:rFonts w:ascii="SassoonPrimaryInfant" w:hAnsi="SassoonPrimaryInfant"/>
                                <w:sz w:val="18"/>
                                <w:szCs w:val="16"/>
                              </w:rPr>
                              <w:br/>
                              <w:t>…Striving for Excellence…</w:t>
                            </w:r>
                          </w:p>
                          <w:p w14:paraId="20E58565" w14:textId="77777777" w:rsidR="00977DD3" w:rsidRPr="00594C63" w:rsidRDefault="00977DD3" w:rsidP="00A01757">
                            <w:pP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B02E48" id="Group 11" o:spid="_x0000_s1026" style="position:absolute;margin-left:183.7pt;margin-top:-23.7pt;width:355.9pt;height:127.5pt;z-index:251664724;mso-width-relative:margin;mso-height-relative:margin" coordsize="45199,16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">
              <v:group id="Group 9" o:spid="_x0000_s1027" style="position:absolute;width:40481;height:14833" coordsize="40481,14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202" coordsize="21600,21600" o:spt="202" path="m,l,21600r21600,l21600,xe">
                  <v:stroke joinstyle="miter"/>
                  <v:path gradientshapeok="t" o:connecttype="rect"/>
                </v:shapetype>
                <v:shape id="Text Box 22" o:spid="_x0000_s1028" type="#_x0000_t202" style="position:absolute;top:202;width:28575;height:14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6C84A7C" w14:textId="77777777" w:rsidR="00977DD3" w:rsidRPr="00594C63" w:rsidRDefault="00977DD3" w:rsidP="004269FF">
                        <w:pPr>
                          <w:pStyle w:val="BodyText"/>
                          <w:jc w:val="center"/>
                          <w:rPr>
                            <w:rFonts w:ascii="SassoonPrimaryInfant" w:hAnsi="SassoonPrimaryInfant"/>
                            <w:i w:val="0"/>
                            <w:sz w:val="12"/>
                          </w:rPr>
                        </w:pPr>
                      </w:p>
                      <w:p w14:paraId="7CF0A937" w14:textId="2B23BC0D" w:rsidR="00977DD3" w:rsidRPr="00594C63" w:rsidRDefault="00977DD3" w:rsidP="00DC41A4">
                        <w:pPr>
                          <w:pStyle w:val="BodyText"/>
                          <w:ind w:firstLine="426"/>
                          <w:jc w:val="right"/>
                          <w:rPr>
                            <w:rFonts w:ascii="SassoonPrimaryInfant" w:hAnsi="SassoonPrimaryInfant"/>
                            <w:i w:val="0"/>
                            <w:sz w:val="18"/>
                          </w:rPr>
                        </w:pPr>
                        <w:r w:rsidRPr="00594C63">
                          <w:rPr>
                            <w:rFonts w:ascii="SassoonPrimaryInfant" w:hAnsi="SassoonPrimaryInfant"/>
                            <w:b/>
                            <w:i w:val="0"/>
                            <w:sz w:val="18"/>
                          </w:rPr>
                          <w:t>Associate Headteacher:</w:t>
                        </w:r>
                        <w:r w:rsidRPr="00594C63">
                          <w:rPr>
                            <w:rFonts w:ascii="SassoonPrimaryInfant" w:hAnsi="SassoonPrimaryInfant"/>
                            <w:i w:val="0"/>
                            <w:sz w:val="18"/>
                          </w:rPr>
                          <w:t xml:space="preserve"> Mr L Du Plooy</w:t>
                        </w:r>
                      </w:p>
                      <w:p w14:paraId="4D848FAA" w14:textId="18BE3078" w:rsidR="00977DD3" w:rsidRPr="00594C63" w:rsidRDefault="00977DD3" w:rsidP="000D5DF9">
                        <w:pPr>
                          <w:pStyle w:val="BodyText"/>
                          <w:ind w:firstLine="426"/>
                          <w:jc w:val="right"/>
                          <w:rPr>
                            <w:rFonts w:ascii="SassoonPrimaryInfant" w:hAnsi="SassoonPrimaryInfant"/>
                            <w:i w:val="0"/>
                            <w:sz w:val="18"/>
                          </w:rPr>
                        </w:pPr>
                        <w:r w:rsidRPr="00594C63">
                          <w:rPr>
                            <w:rFonts w:ascii="SassoonPrimaryInfant" w:hAnsi="SassoonPrimaryInfant"/>
                            <w:b/>
                            <w:i w:val="0"/>
                            <w:sz w:val="18"/>
                          </w:rPr>
                          <w:t>Chair of the IEB:</w:t>
                        </w:r>
                        <w:r w:rsidRPr="00594C63">
                          <w:rPr>
                            <w:rFonts w:ascii="SassoonPrimaryInfant" w:hAnsi="SassoonPrimaryInfant"/>
                            <w:i w:val="0"/>
                            <w:sz w:val="18"/>
                          </w:rPr>
                          <w:t xml:space="preserve"> Mrs J Pullen </w:t>
                        </w:r>
                      </w:p>
                      <w:p w14:paraId="358D4043" w14:textId="77777777" w:rsidR="00977DD3" w:rsidRPr="00594C63" w:rsidRDefault="00977DD3"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Primary School,</w:t>
                        </w:r>
                      </w:p>
                      <w:p w14:paraId="06E71832" w14:textId="539862ED" w:rsidR="00977DD3" w:rsidRPr="00594C63" w:rsidRDefault="00977DD3"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Avenue,</w:t>
                        </w:r>
                      </w:p>
                      <w:p w14:paraId="6A97DF13" w14:textId="77777777" w:rsidR="00977DD3" w:rsidRPr="00594C63" w:rsidRDefault="00977DD3" w:rsidP="00DC41A4">
                        <w:pPr>
                          <w:pStyle w:val="Heading1"/>
                          <w:jc w:val="right"/>
                          <w:rPr>
                            <w:rFonts w:ascii="SassoonPrimaryInfant" w:hAnsi="SassoonPrimaryInfant"/>
                            <w:i w:val="0"/>
                            <w:sz w:val="18"/>
                          </w:rPr>
                        </w:pPr>
                        <w:r w:rsidRPr="00594C63">
                          <w:rPr>
                            <w:rFonts w:ascii="SassoonPrimaryInfant" w:hAnsi="SassoonPrimaryInfant"/>
                            <w:i w:val="0"/>
                            <w:sz w:val="18"/>
                          </w:rPr>
                          <w:t xml:space="preserve">Manor Park, London </w:t>
                        </w:r>
                      </w:p>
                      <w:p w14:paraId="5F55BC7C" w14:textId="77777777" w:rsidR="00977DD3" w:rsidRPr="00594C63" w:rsidRDefault="00977DD3" w:rsidP="00DC41A4">
                        <w:pPr>
                          <w:pStyle w:val="Heading1"/>
                          <w:jc w:val="right"/>
                          <w:rPr>
                            <w:rFonts w:ascii="SassoonPrimaryInfant" w:hAnsi="SassoonPrimaryInfant"/>
                            <w:i w:val="0"/>
                            <w:sz w:val="18"/>
                          </w:rPr>
                        </w:pPr>
                        <w:r w:rsidRPr="00594C63">
                          <w:rPr>
                            <w:rFonts w:ascii="SassoonPrimaryInfant" w:hAnsi="SassoonPrimaryInfant"/>
                            <w:i w:val="0"/>
                            <w:sz w:val="18"/>
                          </w:rPr>
                          <w:t>E12 5QJ</w:t>
                        </w:r>
                      </w:p>
                      <w:p w14:paraId="772CC00E" w14:textId="77777777" w:rsidR="00977DD3" w:rsidRPr="00594C63" w:rsidRDefault="00977DD3" w:rsidP="00DC41A4">
                        <w:pPr>
                          <w:ind w:left="993"/>
                          <w:jc w:val="right"/>
                          <w:rPr>
                            <w:rFonts w:ascii="SassoonPrimaryInfant" w:hAnsi="SassoonPrimaryInfant"/>
                            <w:sz w:val="18"/>
                          </w:rPr>
                        </w:pPr>
                        <w:r w:rsidRPr="00594C63">
                          <w:rPr>
                            <w:rFonts w:ascii="SassoonPrimaryInfant" w:hAnsi="SassoonPrimaryInfant"/>
                            <w:b/>
                            <w:sz w:val="18"/>
                          </w:rPr>
                          <w:t>Tel:</w:t>
                        </w:r>
                        <w:r w:rsidRPr="00594C63">
                          <w:rPr>
                            <w:rFonts w:ascii="SassoonPrimaryInfant" w:hAnsi="SassoonPrimaryInfant"/>
                            <w:sz w:val="18"/>
                          </w:rPr>
                          <w:t xml:space="preserve"> 0208 478 2133</w:t>
                        </w:r>
                      </w:p>
                      <w:p w14:paraId="0AD0BF37" w14:textId="77777777" w:rsidR="00977DD3" w:rsidRPr="00594C63" w:rsidRDefault="00977DD3" w:rsidP="00DC41A4">
                        <w:pPr>
                          <w:pStyle w:val="Heading2"/>
                          <w:jc w:val="right"/>
                          <w:rPr>
                            <w:rFonts w:ascii="SassoonPrimaryInfant" w:hAnsi="SassoonPrimaryInfant"/>
                            <w:i/>
                            <w:sz w:val="18"/>
                          </w:rPr>
                        </w:pPr>
                        <w:r w:rsidRPr="00594C63">
                          <w:rPr>
                            <w:rFonts w:ascii="SassoonPrimaryInfant" w:hAnsi="SassoonPrimaryInfant"/>
                            <w:b/>
                            <w:sz w:val="18"/>
                          </w:rPr>
                          <w:t xml:space="preserve">Fax: </w:t>
                        </w:r>
                        <w:r w:rsidRPr="00594C63">
                          <w:rPr>
                            <w:rFonts w:ascii="SassoonPrimaryInfant" w:hAnsi="SassoonPrimaryInfant"/>
                            <w:sz w:val="18"/>
                          </w:rPr>
                          <w:t>0208 911 0156</w:t>
                        </w:r>
                      </w:p>
                      <w:p w14:paraId="05446AA4" w14:textId="77777777" w:rsidR="00977DD3" w:rsidRPr="00594C63" w:rsidRDefault="00977DD3" w:rsidP="00A01757">
                        <w:pPr>
                          <w:jc w:val="right"/>
                          <w:rPr>
                            <w:rFonts w:ascii="SassoonPrimaryInfant" w:hAnsi="SassoonPrimaryInfant"/>
                            <w:sz w:val="18"/>
                            <w:szCs w:val="16"/>
                          </w:rPr>
                        </w:pPr>
                        <w:r w:rsidRPr="00594C63">
                          <w:rPr>
                            <w:rFonts w:ascii="SassoonPrimaryInfant" w:hAnsi="SassoonPrimaryInfant"/>
                            <w:b/>
                            <w:sz w:val="18"/>
                            <w:szCs w:val="16"/>
                          </w:rPr>
                          <w:t xml:space="preserve">Email: </w:t>
                        </w:r>
                        <w:hyperlink r:id="rId3" w:history="1">
                          <w:r w:rsidRPr="00594C63">
                            <w:rPr>
                              <w:rFonts w:ascii="SassoonPrimaryInfant" w:hAnsi="SassoonPrimaryInfant"/>
                              <w:sz w:val="18"/>
                              <w:szCs w:val="16"/>
                            </w:rPr>
                            <w:t>info@dersingham.newham.sch.uk</w:t>
                          </w:r>
                        </w:hyperlink>
                      </w:p>
                      <w:p w14:paraId="2CBBB7E6" w14:textId="77777777" w:rsidR="00977DD3" w:rsidRPr="00594C63" w:rsidRDefault="00977DD3" w:rsidP="00A01757">
                        <w:pPr>
                          <w:jc w:val="right"/>
                          <w:rPr>
                            <w:rFonts w:ascii="SassoonPrimaryInfant" w:hAnsi="SassoonPrimaryInfant"/>
                            <w:sz w:val="18"/>
                            <w:szCs w:val="16"/>
                          </w:rPr>
                        </w:pPr>
                      </w:p>
                      <w:p w14:paraId="388AAD60" w14:textId="77777777" w:rsidR="00977DD3" w:rsidRPr="00594C63" w:rsidRDefault="00977DD3" w:rsidP="00A01757">
                        <w:pPr>
                          <w:rPr>
                            <w:rFonts w:ascii="SassoonPrimaryInfant" w:hAnsi="SassoonPrimaryInfant"/>
                            <w:sz w:val="16"/>
                            <w:szCs w:val="16"/>
                          </w:rPr>
                        </w:pPr>
                      </w:p>
                      <w:p w14:paraId="3B2A05E8" w14:textId="77777777" w:rsidR="00977DD3" w:rsidRPr="00594C63" w:rsidRDefault="00977DD3" w:rsidP="004269FF">
                        <w:pPr>
                          <w:rPr>
                            <w:rFonts w:ascii="SassoonPrimaryInfant" w:hAnsi="SassoonPrimaryInfant"/>
                            <w:i/>
                            <w:sz w:val="24"/>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9" type="#_x0000_t75" style="position:absolute;left:28333;width:12148;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">
                  <v:imagedata r:id="rId4" o:title=""/>
                </v:shape>
              </v:group>
              <v:shape id="Text Box 10" o:spid="_x0000_s1030" type="#_x0000_t202" style="position:absolute;left:22809;top:11658;width:22390;height:4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3E676DA1" w14:textId="77777777" w:rsidR="00977DD3" w:rsidRPr="00594C63" w:rsidRDefault="00977DD3" w:rsidP="00A01757">
                      <w:pPr>
                        <w:jc w:val="center"/>
                        <w:rPr>
                          <w:rFonts w:ascii="SassoonPrimaryInfant" w:hAnsi="SassoonPrimaryInfant"/>
                          <w:sz w:val="16"/>
                          <w:szCs w:val="16"/>
                        </w:rPr>
                      </w:pPr>
                      <w:r w:rsidRPr="00594C63">
                        <w:rPr>
                          <w:rFonts w:ascii="SassoonPrimaryInfant" w:hAnsi="SassoonPrimaryInfant"/>
                          <w:sz w:val="18"/>
                          <w:szCs w:val="16"/>
                        </w:rPr>
                        <w:br/>
                        <w:t>…Striving for Excellence…</w:t>
                      </w:r>
                    </w:p>
                    <w:p w14:paraId="20E58565" w14:textId="77777777" w:rsidR="00977DD3" w:rsidRPr="00594C63" w:rsidRDefault="00977DD3" w:rsidP="00A01757">
                      <w:pPr>
                        <w:rPr>
                          <w:rFonts w:ascii="SassoonPrimaryInfant" w:hAnsi="SassoonPrimaryInfant"/>
                        </w:rPr>
                      </w:pPr>
                    </w:p>
                  </w:txbxContent>
                </v:textbox>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B171D" w14:textId="77777777" w:rsidR="00977DD3" w:rsidRDefault="00977D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E5A90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1E665E"/>
    <w:multiLevelType w:val="hybridMultilevel"/>
    <w:tmpl w:val="481E0FE8"/>
    <w:lvl w:ilvl="0" w:tplc="0809000F">
      <w:start w:val="1"/>
      <w:numFmt w:val="decimal"/>
      <w:lvlText w:val="%1."/>
      <w:lvlJc w:val="left"/>
      <w:pPr>
        <w:ind w:left="431"/>
      </w:pPr>
      <w:rPr>
        <w:rFonts w:hint="default"/>
        <w:b w:val="0"/>
        <w:i w:val="0"/>
        <w:strike w:val="0"/>
        <w:dstrike w:val="0"/>
        <w:color w:val="000000"/>
        <w:sz w:val="26"/>
        <w:szCs w:val="26"/>
        <w:u w:val="none" w:color="000000"/>
        <w:bdr w:val="none" w:sz="0" w:space="0" w:color="auto"/>
        <w:shd w:val="clear" w:color="auto" w:fill="auto"/>
        <w:vertAlign w:val="baseline"/>
      </w:rPr>
    </w:lvl>
    <w:lvl w:ilvl="1" w:tplc="0E843AC8">
      <w:start w:val="1"/>
      <w:numFmt w:val="lowerLetter"/>
      <w:lvlText w:val="%2"/>
      <w:lvlJc w:val="left"/>
      <w:pPr>
        <w:ind w:left="10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4F60456">
      <w:start w:val="1"/>
      <w:numFmt w:val="lowerRoman"/>
      <w:lvlText w:val="%3"/>
      <w:lvlJc w:val="left"/>
      <w:pPr>
        <w:ind w:left="1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986FABC">
      <w:start w:val="1"/>
      <w:numFmt w:val="decimal"/>
      <w:lvlText w:val="%4"/>
      <w:lvlJc w:val="left"/>
      <w:pPr>
        <w:ind w:left="25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D0C62C">
      <w:start w:val="1"/>
      <w:numFmt w:val="lowerLetter"/>
      <w:lvlText w:val="%5"/>
      <w:lvlJc w:val="left"/>
      <w:pPr>
        <w:ind w:left="32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9BE9DBC">
      <w:start w:val="1"/>
      <w:numFmt w:val="lowerRoman"/>
      <w:lvlText w:val="%6"/>
      <w:lvlJc w:val="left"/>
      <w:pPr>
        <w:ind w:left="39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AA848C8">
      <w:start w:val="1"/>
      <w:numFmt w:val="decimal"/>
      <w:lvlText w:val="%7"/>
      <w:lvlJc w:val="left"/>
      <w:pPr>
        <w:ind w:left="46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A8A3E46">
      <w:start w:val="1"/>
      <w:numFmt w:val="lowerLetter"/>
      <w:lvlText w:val="%8"/>
      <w:lvlJc w:val="left"/>
      <w:pPr>
        <w:ind w:left="54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C52ED08">
      <w:start w:val="1"/>
      <w:numFmt w:val="lowerRoman"/>
      <w:lvlText w:val="%9"/>
      <w:lvlJc w:val="left"/>
      <w:pPr>
        <w:ind w:left="61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38DA4527"/>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598D4BBC"/>
    <w:multiLevelType w:val="singleLevel"/>
    <w:tmpl w:val="0809000F"/>
    <w:lvl w:ilvl="0">
      <w:start w:val="1"/>
      <w:numFmt w:val="decimal"/>
      <w:lvlText w:val="%1."/>
      <w:lvlJc w:val="left"/>
      <w:pPr>
        <w:tabs>
          <w:tab w:val="num" w:pos="360"/>
        </w:tabs>
        <w:ind w:left="360" w:hanging="360"/>
      </w:pPr>
      <w:rPr>
        <w:rFonts w:hint="default"/>
      </w:rPr>
    </w:lvl>
  </w:abstractNum>
  <w:abstractNum w:abstractNumId="4" w15:restartNumberingAfterBreak="0">
    <w:nsid w:val="6C00188F"/>
    <w:multiLevelType w:val="hybridMultilevel"/>
    <w:tmpl w:val="256856F2"/>
    <w:lvl w:ilvl="0" w:tplc="7AB85C86">
      <w:start w:val="1"/>
      <w:numFmt w:val="decimal"/>
      <w:lvlText w:val="%1."/>
      <w:lvlJc w:val="left"/>
      <w:pPr>
        <w:ind w:left="431"/>
      </w:pPr>
      <w:rPr>
        <w:rFonts w:ascii="Calibri" w:eastAsia="Calibri" w:hAnsi="Calibri" w:cs="Calibri" w:hint="default"/>
        <w:b w:val="0"/>
        <w:i w:val="0"/>
        <w:strike w:val="0"/>
        <w:dstrike w:val="0"/>
        <w:color w:val="000000"/>
        <w:sz w:val="26"/>
        <w:szCs w:val="26"/>
        <w:u w:val="none" w:color="000000"/>
        <w:bdr w:val="none" w:sz="0" w:space="0" w:color="auto"/>
        <w:shd w:val="clear" w:color="auto" w:fill="auto"/>
        <w:vertAlign w:val="baseline"/>
      </w:rPr>
    </w:lvl>
    <w:lvl w:ilvl="1" w:tplc="0E843AC8">
      <w:start w:val="1"/>
      <w:numFmt w:val="lowerLetter"/>
      <w:lvlText w:val="%2"/>
      <w:lvlJc w:val="left"/>
      <w:pPr>
        <w:ind w:left="10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4F60456">
      <w:start w:val="1"/>
      <w:numFmt w:val="lowerRoman"/>
      <w:lvlText w:val="%3"/>
      <w:lvlJc w:val="left"/>
      <w:pPr>
        <w:ind w:left="1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986FABC">
      <w:start w:val="1"/>
      <w:numFmt w:val="decimal"/>
      <w:lvlText w:val="%4"/>
      <w:lvlJc w:val="left"/>
      <w:pPr>
        <w:ind w:left="25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D0C62C">
      <w:start w:val="1"/>
      <w:numFmt w:val="lowerLetter"/>
      <w:lvlText w:val="%5"/>
      <w:lvlJc w:val="left"/>
      <w:pPr>
        <w:ind w:left="32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9BE9DBC">
      <w:start w:val="1"/>
      <w:numFmt w:val="lowerRoman"/>
      <w:lvlText w:val="%6"/>
      <w:lvlJc w:val="left"/>
      <w:pPr>
        <w:ind w:left="39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AA848C8">
      <w:start w:val="1"/>
      <w:numFmt w:val="decimal"/>
      <w:lvlText w:val="%7"/>
      <w:lvlJc w:val="left"/>
      <w:pPr>
        <w:ind w:left="46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A8A3E46">
      <w:start w:val="1"/>
      <w:numFmt w:val="lowerLetter"/>
      <w:lvlText w:val="%8"/>
      <w:lvlJc w:val="left"/>
      <w:pPr>
        <w:ind w:left="54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C52ED08">
      <w:start w:val="1"/>
      <w:numFmt w:val="lowerRoman"/>
      <w:lvlText w:val="%9"/>
      <w:lvlJc w:val="left"/>
      <w:pPr>
        <w:ind w:left="61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drawingGridHorizontalSpacing w:val="75"/>
  <w:drawingGridVerticalSpacing w:val="102"/>
  <w:displayHorizontalDrawingGridEvery w:val="0"/>
  <w:displayVerticalDrawingGridEvery w:val="2"/>
  <w:noPunctuationKerning/>
  <w:characterSpacingControl w:val="doNotCompress"/>
  <w:hdrShapeDefaults>
    <o:shapedefaults v:ext="edit" spidmax="18433"/>
    <o:shapelayout v:ext="edit">
      <o:regrouptable v:ext="edit">
        <o:entry new="1" old="0"/>
        <o:entry new="2" old="0"/>
        <o:entry new="3" old="0"/>
        <o:entry new="4" old="0"/>
        <o:entry new="5" old="0"/>
        <o:entry new="6"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100"/>
    <w:rsid w:val="00012395"/>
    <w:rsid w:val="00016396"/>
    <w:rsid w:val="00020BB3"/>
    <w:rsid w:val="0002147F"/>
    <w:rsid w:val="00052B1B"/>
    <w:rsid w:val="00053B1E"/>
    <w:rsid w:val="00060902"/>
    <w:rsid w:val="00074AEA"/>
    <w:rsid w:val="000756DB"/>
    <w:rsid w:val="00092B1D"/>
    <w:rsid w:val="00096B28"/>
    <w:rsid w:val="000A13F9"/>
    <w:rsid w:val="000A20B0"/>
    <w:rsid w:val="000A3115"/>
    <w:rsid w:val="000B0756"/>
    <w:rsid w:val="000B1087"/>
    <w:rsid w:val="000B2F34"/>
    <w:rsid w:val="000C6E5D"/>
    <w:rsid w:val="000D1C73"/>
    <w:rsid w:val="000D51A4"/>
    <w:rsid w:val="000D5DF9"/>
    <w:rsid w:val="000F5CFD"/>
    <w:rsid w:val="000F6037"/>
    <w:rsid w:val="00114976"/>
    <w:rsid w:val="00124EA8"/>
    <w:rsid w:val="00132BA9"/>
    <w:rsid w:val="0013629E"/>
    <w:rsid w:val="00154C22"/>
    <w:rsid w:val="00173AA5"/>
    <w:rsid w:val="001D54B6"/>
    <w:rsid w:val="001E7F33"/>
    <w:rsid w:val="00201AE9"/>
    <w:rsid w:val="00204007"/>
    <w:rsid w:val="0020564E"/>
    <w:rsid w:val="00227EEA"/>
    <w:rsid w:val="002366D6"/>
    <w:rsid w:val="0026740A"/>
    <w:rsid w:val="00273A8B"/>
    <w:rsid w:val="00274980"/>
    <w:rsid w:val="00277218"/>
    <w:rsid w:val="00282039"/>
    <w:rsid w:val="00291E08"/>
    <w:rsid w:val="00296B54"/>
    <w:rsid w:val="002A0E80"/>
    <w:rsid w:val="002A265E"/>
    <w:rsid w:val="002A3D65"/>
    <w:rsid w:val="002A5415"/>
    <w:rsid w:val="002B4B83"/>
    <w:rsid w:val="002D1A0A"/>
    <w:rsid w:val="002E18B2"/>
    <w:rsid w:val="002F55A1"/>
    <w:rsid w:val="00300709"/>
    <w:rsid w:val="00326AE4"/>
    <w:rsid w:val="00335933"/>
    <w:rsid w:val="00337F0B"/>
    <w:rsid w:val="00342B4D"/>
    <w:rsid w:val="00344C1E"/>
    <w:rsid w:val="00347C3B"/>
    <w:rsid w:val="00360A0E"/>
    <w:rsid w:val="00370572"/>
    <w:rsid w:val="003867AE"/>
    <w:rsid w:val="003B1C4C"/>
    <w:rsid w:val="003E3F82"/>
    <w:rsid w:val="003F07E1"/>
    <w:rsid w:val="003F3FD0"/>
    <w:rsid w:val="003F6FDE"/>
    <w:rsid w:val="00411C9E"/>
    <w:rsid w:val="00420EB3"/>
    <w:rsid w:val="004269FF"/>
    <w:rsid w:val="00431978"/>
    <w:rsid w:val="00435438"/>
    <w:rsid w:val="00440D81"/>
    <w:rsid w:val="00446604"/>
    <w:rsid w:val="00466605"/>
    <w:rsid w:val="004906D1"/>
    <w:rsid w:val="00497ECF"/>
    <w:rsid w:val="004A0989"/>
    <w:rsid w:val="004C58ED"/>
    <w:rsid w:val="004E6803"/>
    <w:rsid w:val="004F0A95"/>
    <w:rsid w:val="004F106A"/>
    <w:rsid w:val="004F1E6E"/>
    <w:rsid w:val="004F7439"/>
    <w:rsid w:val="00534C5F"/>
    <w:rsid w:val="005466C5"/>
    <w:rsid w:val="00552DFE"/>
    <w:rsid w:val="005550B5"/>
    <w:rsid w:val="0056245B"/>
    <w:rsid w:val="00565E07"/>
    <w:rsid w:val="00572A98"/>
    <w:rsid w:val="005764EA"/>
    <w:rsid w:val="005841C3"/>
    <w:rsid w:val="00594C63"/>
    <w:rsid w:val="005A20D6"/>
    <w:rsid w:val="005A2C5D"/>
    <w:rsid w:val="005E2AC1"/>
    <w:rsid w:val="00610675"/>
    <w:rsid w:val="006118C4"/>
    <w:rsid w:val="00611BE6"/>
    <w:rsid w:val="00624FA3"/>
    <w:rsid w:val="0063703A"/>
    <w:rsid w:val="00667798"/>
    <w:rsid w:val="00672CB2"/>
    <w:rsid w:val="00673F08"/>
    <w:rsid w:val="00680179"/>
    <w:rsid w:val="006A7405"/>
    <w:rsid w:val="006B792C"/>
    <w:rsid w:val="006C0881"/>
    <w:rsid w:val="006C1A3F"/>
    <w:rsid w:val="006C49E3"/>
    <w:rsid w:val="006D775F"/>
    <w:rsid w:val="006D7BAA"/>
    <w:rsid w:val="006E4A33"/>
    <w:rsid w:val="0070264C"/>
    <w:rsid w:val="00706533"/>
    <w:rsid w:val="00707E2F"/>
    <w:rsid w:val="00723E5E"/>
    <w:rsid w:val="00726923"/>
    <w:rsid w:val="0073402B"/>
    <w:rsid w:val="00735812"/>
    <w:rsid w:val="00745094"/>
    <w:rsid w:val="00766332"/>
    <w:rsid w:val="00772A40"/>
    <w:rsid w:val="007853D8"/>
    <w:rsid w:val="0078750F"/>
    <w:rsid w:val="007C4D05"/>
    <w:rsid w:val="007D587A"/>
    <w:rsid w:val="007E47DB"/>
    <w:rsid w:val="007E6007"/>
    <w:rsid w:val="007E6DF7"/>
    <w:rsid w:val="007F4151"/>
    <w:rsid w:val="00801E15"/>
    <w:rsid w:val="00804729"/>
    <w:rsid w:val="00844C51"/>
    <w:rsid w:val="008454C3"/>
    <w:rsid w:val="00850043"/>
    <w:rsid w:val="008511B2"/>
    <w:rsid w:val="00851707"/>
    <w:rsid w:val="00857B26"/>
    <w:rsid w:val="00887721"/>
    <w:rsid w:val="00891F6A"/>
    <w:rsid w:val="008B17F2"/>
    <w:rsid w:val="008C143B"/>
    <w:rsid w:val="008C5986"/>
    <w:rsid w:val="008C71E3"/>
    <w:rsid w:val="008D4D93"/>
    <w:rsid w:val="008D649A"/>
    <w:rsid w:val="008E23B3"/>
    <w:rsid w:val="008E3B49"/>
    <w:rsid w:val="008F3AD1"/>
    <w:rsid w:val="008F6548"/>
    <w:rsid w:val="00913F42"/>
    <w:rsid w:val="00943506"/>
    <w:rsid w:val="00977DD3"/>
    <w:rsid w:val="00982FD4"/>
    <w:rsid w:val="009901B4"/>
    <w:rsid w:val="009947BC"/>
    <w:rsid w:val="009D1712"/>
    <w:rsid w:val="009D7214"/>
    <w:rsid w:val="009F1418"/>
    <w:rsid w:val="00A01757"/>
    <w:rsid w:val="00A04257"/>
    <w:rsid w:val="00A23700"/>
    <w:rsid w:val="00A301EA"/>
    <w:rsid w:val="00A56C7C"/>
    <w:rsid w:val="00A64C1A"/>
    <w:rsid w:val="00A64C5D"/>
    <w:rsid w:val="00A661FF"/>
    <w:rsid w:val="00A81BB1"/>
    <w:rsid w:val="00AB799A"/>
    <w:rsid w:val="00AC0BC1"/>
    <w:rsid w:val="00AC3FF4"/>
    <w:rsid w:val="00AC568C"/>
    <w:rsid w:val="00AC69FD"/>
    <w:rsid w:val="00AD136A"/>
    <w:rsid w:val="00AD6CD0"/>
    <w:rsid w:val="00AE30F6"/>
    <w:rsid w:val="00AE5E1B"/>
    <w:rsid w:val="00AF0970"/>
    <w:rsid w:val="00AF1401"/>
    <w:rsid w:val="00B04EE0"/>
    <w:rsid w:val="00B24AEA"/>
    <w:rsid w:val="00B31EB9"/>
    <w:rsid w:val="00B5007F"/>
    <w:rsid w:val="00B85547"/>
    <w:rsid w:val="00B938BA"/>
    <w:rsid w:val="00BB2A9D"/>
    <w:rsid w:val="00BB547F"/>
    <w:rsid w:val="00BD157F"/>
    <w:rsid w:val="00BE0100"/>
    <w:rsid w:val="00BE0B3B"/>
    <w:rsid w:val="00BF5CA6"/>
    <w:rsid w:val="00C11B76"/>
    <w:rsid w:val="00C15334"/>
    <w:rsid w:val="00C15D80"/>
    <w:rsid w:val="00C17C2B"/>
    <w:rsid w:val="00C432BD"/>
    <w:rsid w:val="00C558D0"/>
    <w:rsid w:val="00C66518"/>
    <w:rsid w:val="00C754B0"/>
    <w:rsid w:val="00C848E0"/>
    <w:rsid w:val="00CC3AC5"/>
    <w:rsid w:val="00CC3E95"/>
    <w:rsid w:val="00CD251F"/>
    <w:rsid w:val="00CD27C8"/>
    <w:rsid w:val="00CD7D4A"/>
    <w:rsid w:val="00D00E23"/>
    <w:rsid w:val="00D10C1E"/>
    <w:rsid w:val="00D13E32"/>
    <w:rsid w:val="00D17A04"/>
    <w:rsid w:val="00D27794"/>
    <w:rsid w:val="00D435F8"/>
    <w:rsid w:val="00D444E0"/>
    <w:rsid w:val="00D45773"/>
    <w:rsid w:val="00D65F92"/>
    <w:rsid w:val="00D75D98"/>
    <w:rsid w:val="00D83C50"/>
    <w:rsid w:val="00DA1C67"/>
    <w:rsid w:val="00DA3E8D"/>
    <w:rsid w:val="00DA679F"/>
    <w:rsid w:val="00DB61A7"/>
    <w:rsid w:val="00DC15FE"/>
    <w:rsid w:val="00DC41A4"/>
    <w:rsid w:val="00DE58F9"/>
    <w:rsid w:val="00DF5CF7"/>
    <w:rsid w:val="00E12009"/>
    <w:rsid w:val="00E20A36"/>
    <w:rsid w:val="00E2123A"/>
    <w:rsid w:val="00E21273"/>
    <w:rsid w:val="00E21689"/>
    <w:rsid w:val="00E336C3"/>
    <w:rsid w:val="00E511BF"/>
    <w:rsid w:val="00E644F9"/>
    <w:rsid w:val="00E755A3"/>
    <w:rsid w:val="00EA692A"/>
    <w:rsid w:val="00ED5166"/>
    <w:rsid w:val="00F02F8E"/>
    <w:rsid w:val="00F15B11"/>
    <w:rsid w:val="00F20A37"/>
    <w:rsid w:val="00F255E7"/>
    <w:rsid w:val="00F25A12"/>
    <w:rsid w:val="00F42670"/>
    <w:rsid w:val="00F73D0D"/>
    <w:rsid w:val="00F74E37"/>
    <w:rsid w:val="00F80AD7"/>
    <w:rsid w:val="00F826A8"/>
    <w:rsid w:val="00FA240C"/>
    <w:rsid w:val="00FB1A45"/>
    <w:rsid w:val="00FE6A6C"/>
    <w:rsid w:val="00FE7968"/>
    <w:rsid w:val="00FE7A29"/>
    <w:rsid w:val="00FF5C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DABE7A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qFormat/>
    <w:pPr>
      <w:keepNext/>
      <w:ind w:left="993"/>
      <w:outlineLvl w:val="0"/>
    </w:pPr>
    <w:rPr>
      <w:i/>
      <w:iCs/>
      <w:sz w:val="16"/>
    </w:rPr>
  </w:style>
  <w:style w:type="paragraph" w:styleId="Heading2">
    <w:name w:val="heading 2"/>
    <w:basedOn w:val="Normal"/>
    <w:next w:val="Normal"/>
    <w:link w:val="Heading2Char"/>
    <w:qFormat/>
    <w:pPr>
      <w:keepNext/>
      <w:ind w:left="993"/>
      <w:outlineLvl w:val="1"/>
    </w:pPr>
    <w:rPr>
      <w:rFonts w:ascii="Arial" w:hAnsi="Arial" w:cs="Arial"/>
      <w:sz w:val="16"/>
    </w:rPr>
  </w:style>
  <w:style w:type="paragraph" w:styleId="Heading3">
    <w:name w:val="heading 3"/>
    <w:basedOn w:val="Normal"/>
    <w:next w:val="Normal"/>
    <w:link w:val="Heading3Char"/>
    <w:qFormat/>
    <w:pPr>
      <w:keepNext/>
      <w:jc w:val="center"/>
      <w:outlineLvl w:val="2"/>
    </w:pPr>
    <w:rPr>
      <w:rFonts w:ascii="Arial" w:hAnsi="Arial"/>
      <w:b/>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jc w:val="both"/>
      <w:outlineLvl w:val="4"/>
    </w:pPr>
    <w:rPr>
      <w:sz w:val="28"/>
    </w:rPr>
  </w:style>
  <w:style w:type="paragraph" w:styleId="Heading6">
    <w:name w:val="heading 6"/>
    <w:basedOn w:val="Normal"/>
    <w:next w:val="Normal"/>
    <w:qFormat/>
    <w:pPr>
      <w:keepNext/>
      <w:jc w:val="both"/>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link w:val="BodyTextChar"/>
    <w:rPr>
      <w:i/>
      <w:iCs/>
    </w:rPr>
  </w:style>
  <w:style w:type="character" w:styleId="Hyperlink">
    <w:name w:val="Hyperlink"/>
    <w:rsid w:val="00E2123A"/>
    <w:rPr>
      <w:color w:val="0000FF"/>
      <w:u w:val="single"/>
    </w:rPr>
  </w:style>
  <w:style w:type="paragraph" w:styleId="BodyText2">
    <w:name w:val="Body Text 2"/>
    <w:basedOn w:val="Normal"/>
    <w:rsid w:val="00673F08"/>
    <w:pPr>
      <w:spacing w:after="120" w:line="480" w:lineRule="auto"/>
    </w:pPr>
  </w:style>
  <w:style w:type="paragraph" w:styleId="BalloonText">
    <w:name w:val="Balloon Text"/>
    <w:basedOn w:val="Normal"/>
    <w:semiHidden/>
    <w:rsid w:val="008511B2"/>
    <w:rPr>
      <w:rFonts w:ascii="Tahoma" w:hAnsi="Tahoma" w:cs="Tahoma"/>
      <w:sz w:val="16"/>
      <w:szCs w:val="16"/>
    </w:rPr>
  </w:style>
  <w:style w:type="paragraph" w:styleId="BodyText3">
    <w:name w:val="Body Text 3"/>
    <w:basedOn w:val="Normal"/>
    <w:link w:val="BodyText3Char"/>
    <w:rsid w:val="00282039"/>
    <w:pPr>
      <w:spacing w:after="120"/>
    </w:pPr>
    <w:rPr>
      <w:sz w:val="16"/>
      <w:szCs w:val="16"/>
    </w:rPr>
  </w:style>
  <w:style w:type="character" w:customStyle="1" w:styleId="BodyText3Char">
    <w:name w:val="Body Text 3 Char"/>
    <w:link w:val="BodyText3"/>
    <w:rsid w:val="00282039"/>
    <w:rPr>
      <w:sz w:val="16"/>
      <w:szCs w:val="16"/>
      <w:lang w:eastAsia="en-US"/>
    </w:rPr>
  </w:style>
  <w:style w:type="character" w:customStyle="1" w:styleId="Heading1Char">
    <w:name w:val="Heading 1 Char"/>
    <w:link w:val="Heading1"/>
    <w:rsid w:val="004269FF"/>
    <w:rPr>
      <w:i/>
      <w:iCs/>
      <w:sz w:val="16"/>
      <w:lang w:eastAsia="en-US"/>
    </w:rPr>
  </w:style>
  <w:style w:type="character" w:customStyle="1" w:styleId="Heading2Char">
    <w:name w:val="Heading 2 Char"/>
    <w:link w:val="Heading2"/>
    <w:rsid w:val="004269FF"/>
    <w:rPr>
      <w:rFonts w:ascii="Arial" w:hAnsi="Arial" w:cs="Arial"/>
      <w:sz w:val="16"/>
      <w:lang w:eastAsia="en-US"/>
    </w:rPr>
  </w:style>
  <w:style w:type="character" w:customStyle="1" w:styleId="BodyTextChar">
    <w:name w:val="Body Text Char"/>
    <w:link w:val="BodyText"/>
    <w:rsid w:val="004269FF"/>
    <w:rPr>
      <w:i/>
      <w:iCs/>
      <w:lang w:eastAsia="en-US"/>
    </w:rPr>
  </w:style>
  <w:style w:type="character" w:customStyle="1" w:styleId="Heading3Char">
    <w:name w:val="Heading 3 Char"/>
    <w:link w:val="Heading3"/>
    <w:rsid w:val="004269FF"/>
    <w:rPr>
      <w:rFonts w:ascii="Arial" w:hAnsi="Arial"/>
      <w:b/>
      <w:lang w:eastAsia="en-US"/>
    </w:rPr>
  </w:style>
  <w:style w:type="table" w:customStyle="1" w:styleId="TableGrid">
    <w:name w:val="TableGrid"/>
    <w:rsid w:val="00E20A36"/>
    <w:rPr>
      <w:rFonts w:ascii="Calibri" w:hAnsi="Calibri"/>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984675">
      <w:bodyDiv w:val="1"/>
      <w:marLeft w:val="0"/>
      <w:marRight w:val="0"/>
      <w:marTop w:val="0"/>
      <w:marBottom w:val="0"/>
      <w:divBdr>
        <w:top w:val="none" w:sz="0" w:space="0" w:color="auto"/>
        <w:left w:val="none" w:sz="0" w:space="0" w:color="auto"/>
        <w:bottom w:val="none" w:sz="0" w:space="0" w:color="auto"/>
        <w:right w:val="none" w:sz="0" w:space="0" w:color="auto"/>
      </w:divBdr>
    </w:div>
    <w:div w:id="2048336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tiff"/><Relationship Id="rId10" Type="http://schemas.openxmlformats.org/officeDocument/2006/relationships/image" Target="media/image12.png"/><Relationship Id="rId4" Type="http://schemas.openxmlformats.org/officeDocument/2006/relationships/image" Target="media/image6.jpeg"/><Relationship Id="rId9" Type="http://schemas.openxmlformats.org/officeDocument/2006/relationships/image" Target="media/image11.jpeg"/></Relationships>
</file>

<file path=word/_rels/header2.xml.rels><?xml version="1.0" encoding="UTF-8" standalone="yes"?>
<Relationships xmlns="http://schemas.openxmlformats.org/package/2006/relationships"><Relationship Id="rId3" Type="http://schemas.openxmlformats.org/officeDocument/2006/relationships/hyperlink" Target="mailto:info@dersingham.newham.sch.uk" TargetMode="External"/><Relationship Id="rId2" Type="http://schemas.openxmlformats.org/officeDocument/2006/relationships/image" Target="media/image1.png"/><Relationship Id="rId1" Type="http://schemas.openxmlformats.org/officeDocument/2006/relationships/hyperlink" Target="mailto:info@dersingham.newham.sch.uk" TargetMode="External"/><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FC306-58BE-4ED6-8F34-753A8272A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4130534C</Template>
  <TotalTime>1</TotalTime>
  <Pages>3</Pages>
  <Words>592</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If telephoning ask for:</vt:lpstr>
    </vt:vector>
  </TitlesOfParts>
  <Company>Striesow Investment Ltd</Company>
  <LinksUpToDate>false</LinksUpToDate>
  <CharactersWithSpaces>4058</CharactersWithSpaces>
  <SharedDoc>false</SharedDoc>
  <HLinks>
    <vt:vector size="18" baseType="variant">
      <vt:variant>
        <vt:i4>4784189</vt:i4>
      </vt:variant>
      <vt:variant>
        <vt:i4>-1</vt:i4>
      </vt:variant>
      <vt:variant>
        <vt:i4>2068</vt:i4>
      </vt:variant>
      <vt:variant>
        <vt:i4>1</vt:i4>
      </vt:variant>
      <vt:variant>
        <vt:lpwstr>http://www.rokeby.newham.sch.uk/images/Newham-Council_Logo.jpg</vt:lpwstr>
      </vt:variant>
      <vt:variant>
        <vt:lpwstr/>
      </vt:variant>
      <vt:variant>
        <vt:i4>3276804</vt:i4>
      </vt:variant>
      <vt:variant>
        <vt:i4>-1</vt:i4>
      </vt:variant>
      <vt:variant>
        <vt:i4>2064</vt:i4>
      </vt:variant>
      <vt:variant>
        <vt:i4>1</vt:i4>
      </vt:variant>
      <vt:variant>
        <vt:lpwstr>cid:image001.png@01CD9C0E.598F6F60</vt:lpwstr>
      </vt:variant>
      <vt:variant>
        <vt:lpwstr/>
      </vt:variant>
      <vt:variant>
        <vt:i4>4587529</vt:i4>
      </vt:variant>
      <vt:variant>
        <vt:i4>-1</vt:i4>
      </vt:variant>
      <vt:variant>
        <vt:i4>2065</vt:i4>
      </vt:variant>
      <vt:variant>
        <vt:i4>1</vt:i4>
      </vt:variant>
      <vt:variant>
        <vt:lpwstr>http://www.newham.gov.uk/NR/rdonlyres/77419742-7B5C-45B1-96E1-7F203232A7EA/0/InspiringPeople.jpg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 telephoning ask for:</dc:title>
  <dc:subject/>
  <dc:creator>Newham</dc:creator>
  <cp:keywords/>
  <cp:lastModifiedBy>Lester Sharon</cp:lastModifiedBy>
  <cp:revision>2</cp:revision>
  <cp:lastPrinted>2019-05-21T08:22:00Z</cp:lastPrinted>
  <dcterms:created xsi:type="dcterms:W3CDTF">2019-10-30T08:04:00Z</dcterms:created>
  <dcterms:modified xsi:type="dcterms:W3CDTF">2019-10-30T08:04:00Z</dcterms:modified>
</cp:coreProperties>
</file>