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4B35" w:rsidRPr="0006134D" w:rsidRDefault="0006134D" w:rsidP="0006134D">
      <w:pPr>
        <w:jc w:val="center"/>
        <w:rPr>
          <w:b/>
        </w:rPr>
      </w:pPr>
      <w:bookmarkStart w:id="0" w:name="_GoBack"/>
      <w:bookmarkEnd w:id="0"/>
      <w:r w:rsidRPr="0006134D">
        <w:rPr>
          <w:b/>
        </w:rPr>
        <w:t xml:space="preserve">Job Description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3"/>
        <w:gridCol w:w="7149"/>
      </w:tblGrid>
      <w:tr w:rsidR="00334B35" w:rsidTr="00755C64">
        <w:tc>
          <w:tcPr>
            <w:tcW w:w="2093" w:type="dxa"/>
          </w:tcPr>
          <w:p w:rsidR="00334B35" w:rsidRPr="0006134D" w:rsidRDefault="00334B35">
            <w:pPr>
              <w:rPr>
                <w:b/>
              </w:rPr>
            </w:pPr>
            <w:r w:rsidRPr="0006134D">
              <w:rPr>
                <w:b/>
              </w:rPr>
              <w:t xml:space="preserve">Salary </w:t>
            </w:r>
          </w:p>
        </w:tc>
        <w:tc>
          <w:tcPr>
            <w:tcW w:w="7149" w:type="dxa"/>
          </w:tcPr>
          <w:p w:rsidR="00334B35" w:rsidRDefault="00334B35"/>
        </w:tc>
      </w:tr>
      <w:tr w:rsidR="00334B35" w:rsidTr="00755C64">
        <w:tc>
          <w:tcPr>
            <w:tcW w:w="2093" w:type="dxa"/>
          </w:tcPr>
          <w:p w:rsidR="00334B35" w:rsidRPr="0006134D" w:rsidRDefault="00334B35">
            <w:pPr>
              <w:rPr>
                <w:b/>
              </w:rPr>
            </w:pPr>
            <w:r w:rsidRPr="0006134D">
              <w:rPr>
                <w:b/>
              </w:rPr>
              <w:t>Responsible to</w:t>
            </w:r>
          </w:p>
        </w:tc>
        <w:tc>
          <w:tcPr>
            <w:tcW w:w="7149" w:type="dxa"/>
          </w:tcPr>
          <w:p w:rsidR="00334B35" w:rsidRDefault="00334B35">
            <w:r>
              <w:t>SENCO</w:t>
            </w:r>
          </w:p>
        </w:tc>
      </w:tr>
      <w:tr w:rsidR="00334B35" w:rsidTr="00755C64">
        <w:tc>
          <w:tcPr>
            <w:tcW w:w="2093" w:type="dxa"/>
          </w:tcPr>
          <w:p w:rsidR="00334B35" w:rsidRPr="0006134D" w:rsidRDefault="00334B35">
            <w:pPr>
              <w:rPr>
                <w:b/>
              </w:rPr>
            </w:pPr>
            <w:r w:rsidRPr="0006134D">
              <w:rPr>
                <w:b/>
              </w:rPr>
              <w:t>Job Purpose</w:t>
            </w:r>
          </w:p>
        </w:tc>
        <w:tc>
          <w:tcPr>
            <w:tcW w:w="7149" w:type="dxa"/>
          </w:tcPr>
          <w:p w:rsidR="00D5464D" w:rsidRDefault="00D5464D" w:rsidP="00334B35">
            <w:pPr>
              <w:pStyle w:val="ListParagraph"/>
              <w:numPr>
                <w:ilvl w:val="0"/>
                <w:numId w:val="1"/>
              </w:numPr>
            </w:pPr>
            <w:r>
              <w:t>To be the lead teacher for the nurture group.</w:t>
            </w:r>
          </w:p>
          <w:p w:rsidR="00334B35" w:rsidRDefault="00334B35" w:rsidP="00334B35">
            <w:pPr>
              <w:pStyle w:val="ListParagraph"/>
              <w:numPr>
                <w:ilvl w:val="0"/>
                <w:numId w:val="1"/>
              </w:numPr>
            </w:pPr>
            <w:r>
              <w:t xml:space="preserve">To assist in managing </w:t>
            </w:r>
            <w:r w:rsidR="00D5464D">
              <w:t>of the Inclusion Curriculum Team.</w:t>
            </w:r>
          </w:p>
          <w:p w:rsidR="00D5464D" w:rsidRDefault="00D5464D" w:rsidP="00334B35">
            <w:pPr>
              <w:pStyle w:val="ListParagraph"/>
              <w:numPr>
                <w:ilvl w:val="0"/>
                <w:numId w:val="1"/>
              </w:numPr>
            </w:pPr>
            <w:r>
              <w:t>To assist in coordinating Key Stage 3 interventions.</w:t>
            </w:r>
          </w:p>
          <w:p w:rsidR="00334B35" w:rsidRDefault="00334B35" w:rsidP="00334B35">
            <w:pPr>
              <w:pStyle w:val="ListParagraph"/>
              <w:numPr>
                <w:ilvl w:val="0"/>
                <w:numId w:val="1"/>
              </w:numPr>
            </w:pPr>
            <w:r>
              <w:t xml:space="preserve">To assist in coordinating Access </w:t>
            </w:r>
            <w:r w:rsidR="00D5464D">
              <w:t>Arrangements.</w:t>
            </w:r>
          </w:p>
        </w:tc>
      </w:tr>
      <w:tr w:rsidR="00334B35" w:rsidTr="00755C64">
        <w:tc>
          <w:tcPr>
            <w:tcW w:w="2093" w:type="dxa"/>
          </w:tcPr>
          <w:p w:rsidR="00334B35" w:rsidRPr="0006134D" w:rsidRDefault="00334B35">
            <w:pPr>
              <w:rPr>
                <w:b/>
              </w:rPr>
            </w:pPr>
            <w:r w:rsidRPr="0006134D">
              <w:rPr>
                <w:b/>
              </w:rPr>
              <w:t xml:space="preserve">Key Accountabilities </w:t>
            </w:r>
          </w:p>
        </w:tc>
        <w:tc>
          <w:tcPr>
            <w:tcW w:w="7149" w:type="dxa"/>
          </w:tcPr>
          <w:p w:rsidR="00334B35" w:rsidRDefault="00334B35">
            <w:r>
              <w:t>Teaching</w:t>
            </w:r>
          </w:p>
          <w:p w:rsidR="00D5464D" w:rsidRDefault="00D5464D" w:rsidP="00755C64">
            <w:pPr>
              <w:pStyle w:val="ListParagraph"/>
              <w:numPr>
                <w:ilvl w:val="0"/>
                <w:numId w:val="2"/>
              </w:numPr>
            </w:pPr>
            <w:r>
              <w:t>T</w:t>
            </w:r>
            <w:r w:rsidR="00755C64">
              <w:t>o assist in o</w:t>
            </w:r>
            <w:r>
              <w:t>verseeing the running of the Inclusion Curriculum Area</w:t>
            </w:r>
          </w:p>
          <w:p w:rsidR="00755C64" w:rsidRDefault="00D5464D" w:rsidP="00D5464D">
            <w:pPr>
              <w:pStyle w:val="ListParagraph"/>
              <w:numPr>
                <w:ilvl w:val="0"/>
                <w:numId w:val="2"/>
              </w:numPr>
            </w:pPr>
            <w:r>
              <w:t>To teach and oversee the nurture group curriculum</w:t>
            </w:r>
            <w:r w:rsidR="00755C64">
              <w:t xml:space="preserve"> </w:t>
            </w:r>
          </w:p>
          <w:p w:rsidR="00755C64" w:rsidRDefault="00755C64" w:rsidP="00755C64">
            <w:pPr>
              <w:pStyle w:val="ListParagraph"/>
              <w:numPr>
                <w:ilvl w:val="0"/>
                <w:numId w:val="2"/>
              </w:numPr>
            </w:pPr>
            <w:r>
              <w:t xml:space="preserve">To assist in setting up withdrawal programmes for designated pupils </w:t>
            </w:r>
          </w:p>
          <w:p w:rsidR="00755C64" w:rsidRDefault="00755C64" w:rsidP="00D5464D">
            <w:pPr>
              <w:pStyle w:val="ListParagraph"/>
              <w:numPr>
                <w:ilvl w:val="0"/>
                <w:numId w:val="2"/>
              </w:numPr>
            </w:pPr>
            <w:r>
              <w:t xml:space="preserve">To assist teachers in devising strategies which support the learning of </w:t>
            </w:r>
            <w:r w:rsidR="00D5464D">
              <w:t>students</w:t>
            </w:r>
          </w:p>
          <w:p w:rsidR="00755C64" w:rsidRDefault="00755C64" w:rsidP="00755C64">
            <w:pPr>
              <w:pStyle w:val="ListParagraph"/>
              <w:numPr>
                <w:ilvl w:val="0"/>
                <w:numId w:val="2"/>
              </w:numPr>
            </w:pPr>
            <w:r>
              <w:t>To teach classes as directed by the Principal</w:t>
            </w:r>
          </w:p>
          <w:p w:rsidR="00755C64" w:rsidRDefault="00755C64" w:rsidP="00755C64"/>
          <w:p w:rsidR="00755C64" w:rsidRDefault="00755C64" w:rsidP="00755C64">
            <w:r>
              <w:t>Other Activities</w:t>
            </w:r>
          </w:p>
          <w:p w:rsidR="00755C64" w:rsidRDefault="00755C64" w:rsidP="00755C64">
            <w:pPr>
              <w:pStyle w:val="ListParagraph"/>
              <w:numPr>
                <w:ilvl w:val="0"/>
                <w:numId w:val="3"/>
              </w:numPr>
            </w:pPr>
            <w:r>
              <w:t>To help co-ordinate the r</w:t>
            </w:r>
            <w:r w:rsidR="00D5464D">
              <w:t>ecord keeping within Inclusion</w:t>
            </w:r>
          </w:p>
          <w:p w:rsidR="00D5464D" w:rsidRDefault="00755C64" w:rsidP="00755C64">
            <w:pPr>
              <w:pStyle w:val="ListParagraph"/>
              <w:numPr>
                <w:ilvl w:val="0"/>
                <w:numId w:val="3"/>
              </w:numPr>
            </w:pPr>
            <w:r>
              <w:t xml:space="preserve">To assist the SENCO in coordinating support </w:t>
            </w:r>
          </w:p>
          <w:p w:rsidR="00B01B59" w:rsidRDefault="00B01B59" w:rsidP="00755C64">
            <w:pPr>
              <w:pStyle w:val="ListParagraph"/>
              <w:numPr>
                <w:ilvl w:val="0"/>
                <w:numId w:val="3"/>
              </w:numPr>
            </w:pPr>
            <w:r>
              <w:t>To assist in administering in Annual Reviews/EHC’s</w:t>
            </w:r>
          </w:p>
          <w:p w:rsidR="00B01B59" w:rsidRDefault="00B01B59" w:rsidP="00755C64">
            <w:pPr>
              <w:pStyle w:val="ListParagraph"/>
              <w:numPr>
                <w:ilvl w:val="0"/>
                <w:numId w:val="3"/>
              </w:numPr>
            </w:pPr>
            <w:r>
              <w:t xml:space="preserve">To be the lead practitioner for Access Arrangements </w:t>
            </w:r>
          </w:p>
          <w:p w:rsidR="00B01B59" w:rsidRDefault="00B01B59" w:rsidP="00755C64">
            <w:pPr>
              <w:pStyle w:val="ListParagraph"/>
              <w:numPr>
                <w:ilvl w:val="0"/>
                <w:numId w:val="3"/>
              </w:numPr>
            </w:pPr>
            <w:r>
              <w:t xml:space="preserve">To support both pupils and staff in a wide variety of settings </w:t>
            </w:r>
          </w:p>
          <w:p w:rsidR="00B01B59" w:rsidRDefault="00B01B59" w:rsidP="00755C64">
            <w:pPr>
              <w:pStyle w:val="ListParagraph"/>
              <w:numPr>
                <w:ilvl w:val="0"/>
                <w:numId w:val="3"/>
              </w:numPr>
            </w:pPr>
            <w:r>
              <w:t>To support in timetablin</w:t>
            </w:r>
            <w:r w:rsidR="00D5464D">
              <w:t>g and provision mapping of SEN students</w:t>
            </w:r>
          </w:p>
          <w:p w:rsidR="00B01B59" w:rsidRDefault="00B01B59" w:rsidP="00755C64">
            <w:pPr>
              <w:pStyle w:val="ListParagraph"/>
              <w:numPr>
                <w:ilvl w:val="0"/>
                <w:numId w:val="3"/>
              </w:numPr>
            </w:pPr>
            <w:r>
              <w:t xml:space="preserve">Implement agreed learning activities and teaching programmes </w:t>
            </w:r>
          </w:p>
          <w:p w:rsidR="00B01B59" w:rsidRDefault="00D5464D" w:rsidP="00755C64">
            <w:pPr>
              <w:pStyle w:val="ListParagraph"/>
              <w:numPr>
                <w:ilvl w:val="0"/>
                <w:numId w:val="3"/>
              </w:numPr>
            </w:pPr>
            <w:r>
              <w:t xml:space="preserve">To assist in the deployment of management of teaching assistants </w:t>
            </w:r>
            <w:r w:rsidR="00B01B59">
              <w:t xml:space="preserve"> </w:t>
            </w:r>
          </w:p>
          <w:p w:rsidR="00B01B59" w:rsidRDefault="00B01B59" w:rsidP="00B01B59"/>
          <w:p w:rsidR="00B01B59" w:rsidRDefault="00B01B59" w:rsidP="00B01B59">
            <w:r>
              <w:t>Assessments and Reports</w:t>
            </w:r>
          </w:p>
          <w:p w:rsidR="00B01B59" w:rsidRDefault="00B01B59" w:rsidP="00B01B59">
            <w:pPr>
              <w:pStyle w:val="ListParagraph"/>
              <w:numPr>
                <w:ilvl w:val="0"/>
                <w:numId w:val="4"/>
              </w:numPr>
            </w:pPr>
            <w:r>
              <w:t>To support and lead in the review system and in writing Individual Edu</w:t>
            </w:r>
            <w:r w:rsidR="0006134D">
              <w:t xml:space="preserve">cation Plans for </w:t>
            </w:r>
            <w:r w:rsidR="00D5464D">
              <w:t xml:space="preserve">SEN students </w:t>
            </w:r>
            <w:r w:rsidR="0006134D">
              <w:t xml:space="preserve"> </w:t>
            </w:r>
          </w:p>
          <w:p w:rsidR="0006134D" w:rsidRDefault="0006134D" w:rsidP="00B01B59">
            <w:pPr>
              <w:pStyle w:val="ListParagraph"/>
              <w:numPr>
                <w:ilvl w:val="0"/>
                <w:numId w:val="4"/>
              </w:numPr>
            </w:pPr>
            <w:r>
              <w:t xml:space="preserve">To support in reporting and documentation of the </w:t>
            </w:r>
            <w:r w:rsidR="00D5464D">
              <w:t>Inclusion Curriculum Area</w:t>
            </w:r>
          </w:p>
          <w:p w:rsidR="0006134D" w:rsidRDefault="0006134D" w:rsidP="0006134D"/>
          <w:p w:rsidR="0006134D" w:rsidRDefault="0006134D" w:rsidP="0006134D">
            <w:r>
              <w:t>Educational Methods</w:t>
            </w:r>
          </w:p>
          <w:p w:rsidR="0006134D" w:rsidRDefault="0006134D" w:rsidP="0006134D">
            <w:pPr>
              <w:pStyle w:val="ListParagraph"/>
              <w:numPr>
                <w:ilvl w:val="0"/>
                <w:numId w:val="5"/>
              </w:numPr>
            </w:pPr>
            <w:r>
              <w:t>To work with departments and individual teachers to meet the needs of pupils by identifying difficulties that may arise in any curricular context and taking steps to overcome them</w:t>
            </w:r>
          </w:p>
          <w:p w:rsidR="0006134D" w:rsidRDefault="0006134D" w:rsidP="0006134D">
            <w:pPr>
              <w:pStyle w:val="ListParagraph"/>
              <w:numPr>
                <w:ilvl w:val="0"/>
                <w:numId w:val="5"/>
              </w:numPr>
            </w:pPr>
            <w:r>
              <w:t>To give advice and support to colleagues on all matters connected to Special Education Needs and to promote Inclusion across all curriculum areas.</w:t>
            </w:r>
          </w:p>
          <w:p w:rsidR="0006134D" w:rsidRDefault="0006134D" w:rsidP="0006134D">
            <w:pPr>
              <w:pStyle w:val="ListParagraph"/>
              <w:numPr>
                <w:ilvl w:val="0"/>
                <w:numId w:val="5"/>
              </w:numPr>
            </w:pPr>
            <w:r>
              <w:t>To deliver CPD to staff in line with inclusive practices</w:t>
            </w:r>
          </w:p>
          <w:p w:rsidR="0006134D" w:rsidRDefault="0006134D" w:rsidP="0006134D">
            <w:r>
              <w:t>Other</w:t>
            </w:r>
          </w:p>
          <w:p w:rsidR="0006134D" w:rsidRDefault="0006134D" w:rsidP="0006134D">
            <w:pPr>
              <w:pStyle w:val="ListParagraph"/>
              <w:numPr>
                <w:ilvl w:val="0"/>
                <w:numId w:val="6"/>
              </w:numPr>
            </w:pPr>
            <w:r>
              <w:t>To carry out any other duties commensurate with the role as directed by the Principal</w:t>
            </w:r>
          </w:p>
        </w:tc>
      </w:tr>
    </w:tbl>
    <w:p w:rsidR="00334B35" w:rsidRDefault="00334B35"/>
    <w:sectPr w:rsidR="00334B3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F1DBF"/>
    <w:multiLevelType w:val="hybridMultilevel"/>
    <w:tmpl w:val="FEB4D0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EC3540"/>
    <w:multiLevelType w:val="hybridMultilevel"/>
    <w:tmpl w:val="376201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600F3D"/>
    <w:multiLevelType w:val="hybridMultilevel"/>
    <w:tmpl w:val="7B2CE8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B7568B"/>
    <w:multiLevelType w:val="hybridMultilevel"/>
    <w:tmpl w:val="C5420B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6521CEC"/>
    <w:multiLevelType w:val="hybridMultilevel"/>
    <w:tmpl w:val="86FCFAC8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5">
    <w:nsid w:val="66B44723"/>
    <w:multiLevelType w:val="hybridMultilevel"/>
    <w:tmpl w:val="88EC30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4B35"/>
    <w:rsid w:val="0006134D"/>
    <w:rsid w:val="00334B35"/>
    <w:rsid w:val="005428C3"/>
    <w:rsid w:val="00755C64"/>
    <w:rsid w:val="008E13ED"/>
    <w:rsid w:val="00B01B59"/>
    <w:rsid w:val="00D5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34B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34B3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34B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34B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E63881B7</Template>
  <TotalTime>0</TotalTime>
  <Pages>1</Pages>
  <Words>267</Words>
  <Characters>1525</Characters>
  <Application>Microsoft Office Word</Application>
  <DocSecurity>4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1789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Danielle Fisher</dc:creator>
  <cp:lastModifiedBy>Tina Woodhouse</cp:lastModifiedBy>
  <cp:revision>2</cp:revision>
  <dcterms:created xsi:type="dcterms:W3CDTF">2017-05-04T10:07:00Z</dcterms:created>
  <dcterms:modified xsi:type="dcterms:W3CDTF">2017-05-04T10:07:00Z</dcterms:modified>
</cp:coreProperties>
</file>