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3E" w:rsidRDefault="00BB2EB8" w:rsidP="002E4A3E">
      <w:pPr>
        <w:ind w:left="-1134" w:right="-118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33161F" wp14:editId="5EE49394">
                <wp:simplePos x="0" y="0"/>
                <wp:positionH relativeFrom="column">
                  <wp:posOffset>971550</wp:posOffset>
                </wp:positionH>
                <wp:positionV relativeFrom="paragraph">
                  <wp:posOffset>153035</wp:posOffset>
                </wp:positionV>
                <wp:extent cx="5448300" cy="21907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2190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396" w:rsidRDefault="00255396">
                            <w:r>
                              <w:rPr>
                                <w:b/>
                              </w:rPr>
                              <w:t xml:space="preserve">Job Description: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="007B7BE2" w:rsidRPr="007B7BE2">
                              <w:t>EAL</w:t>
                            </w:r>
                            <w:r w:rsidR="007B7BE2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Teac</w:t>
                            </w:r>
                            <w:r w:rsidR="008759F1">
                              <w:t>hing Assistant</w:t>
                            </w:r>
                          </w:p>
                          <w:p w:rsidR="00255396" w:rsidRDefault="00255396" w:rsidP="00BB2EB8">
                            <w:pPr>
                              <w:spacing w:after="0"/>
                            </w:pPr>
                            <w:r w:rsidRPr="00BB2EB8">
                              <w:rPr>
                                <w:b/>
                              </w:rPr>
                              <w:t>Scale</w:t>
                            </w:r>
                            <w:r>
                              <w:rPr>
                                <w:b/>
                              </w:rPr>
                              <w:t xml:space="preserve">:          </w:t>
                            </w:r>
                            <w:r>
                              <w:t xml:space="preserve">2 (11-13) Unqualified                </w:t>
                            </w:r>
                            <w:r w:rsidRPr="00BB2EB8">
                              <w:rPr>
                                <w:b/>
                              </w:rPr>
                              <w:t>Number of weeks:</w:t>
                            </w:r>
                            <w:r>
                              <w:t xml:space="preserve"> 39</w:t>
                            </w:r>
                          </w:p>
                          <w:p w:rsidR="00255396" w:rsidRDefault="00255396" w:rsidP="00BB2EB8">
                            <w:pPr>
                              <w:spacing w:after="0"/>
                            </w:pPr>
                            <w:r>
                              <w:t xml:space="preserve">                     3 (14-17) Qualified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r w:rsidRPr="00BB2EB8">
                              <w:rPr>
                                <w:b/>
                              </w:rPr>
                              <w:t>Hours per week:</w:t>
                            </w:r>
                            <w:r>
                              <w:t xml:space="preserve"> 32.50</w:t>
                            </w:r>
                          </w:p>
                          <w:p w:rsidR="00255396" w:rsidRDefault="00255396" w:rsidP="00BB2EB8">
                            <w:pPr>
                              <w:spacing w:after="0"/>
                            </w:pPr>
                          </w:p>
                          <w:p w:rsidR="00255396" w:rsidRDefault="00255396" w:rsidP="00BB2EB8">
                            <w:pPr>
                              <w:spacing w:after="0"/>
                            </w:pPr>
                            <w:r w:rsidRPr="00BB2EB8">
                              <w:rPr>
                                <w:b/>
                              </w:rPr>
                              <w:t>Full Time</w:t>
                            </w:r>
                            <w:r w:rsidR="00AA6A50">
                              <w:t xml:space="preserve">: </w:t>
                            </w:r>
                            <w:proofErr w:type="spellStart"/>
                            <w:r w:rsidR="00AA6A50">
                              <w:t>Unq</w:t>
                            </w:r>
                            <w:proofErr w:type="spellEnd"/>
                            <w:r w:rsidR="00AA6A50">
                              <w:t xml:space="preserve"> £18,357- £18,396</w:t>
                            </w:r>
                          </w:p>
                          <w:p w:rsidR="00255396" w:rsidRDefault="00AA6A50" w:rsidP="00BB2EB8">
                            <w:pPr>
                              <w:spacing w:after="0"/>
                            </w:pPr>
                            <w:r>
                              <w:tab/>
                              <w:t xml:space="preserve">     Qua £18,657 - £19,623</w:t>
                            </w:r>
                          </w:p>
                          <w:p w:rsidR="00255396" w:rsidRDefault="00255396" w:rsidP="00BB2EB8">
                            <w:pPr>
                              <w:spacing w:after="0"/>
                            </w:pPr>
                            <w:r>
                              <w:t xml:space="preserve">                                                                            Updated: 01.05.2016</w:t>
                            </w:r>
                          </w:p>
                          <w:p w:rsidR="00255396" w:rsidRDefault="00255396" w:rsidP="00BB2EB8">
                            <w:pPr>
                              <w:spacing w:after="0"/>
                            </w:pPr>
                            <w:r w:rsidRPr="00BB2EB8">
                              <w:rPr>
                                <w:b/>
                              </w:rPr>
                              <w:t>Pro Rat</w:t>
                            </w:r>
                            <w:r w:rsidRPr="00BB2EB8">
                              <w:t>a:</w:t>
                            </w:r>
                            <w:r w:rsidR="00AA6A50">
                              <w:t xml:space="preserve"> </w:t>
                            </w:r>
                            <w:proofErr w:type="spellStart"/>
                            <w:r w:rsidR="00AA6A50">
                              <w:t>Unq</w:t>
                            </w:r>
                            <w:proofErr w:type="spellEnd"/>
                            <w:r w:rsidR="00AA6A50">
                              <w:t xml:space="preserve"> £14,022 - £14,052</w:t>
                            </w:r>
                          </w:p>
                          <w:p w:rsidR="00255396" w:rsidRPr="00BB2EB8" w:rsidRDefault="00255396" w:rsidP="00BB2EB8">
                            <w:pPr>
                              <w:spacing w:after="0"/>
                            </w:pPr>
                            <w:r w:rsidRPr="00BB2EB8">
                              <w:rPr>
                                <w:b/>
                              </w:rPr>
                              <w:t>Pro Rata:</w:t>
                            </w:r>
                            <w:r w:rsidR="00AA6A50">
                              <w:t xml:space="preserve"> Qua £14,251 - £14.989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6.5pt;margin-top:12.05pt;width:429pt;height:172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" filled="f" stroked="f" strokeweight=".5pt">
                <v:textbox>
                  <w:txbxContent>
                    <w:p w:rsidR="00255396" w:rsidRDefault="00255396">
                      <w:r>
                        <w:rPr>
                          <w:b/>
                        </w:rPr>
                        <w:t xml:space="preserve">Job Description: </w:t>
                      </w:r>
                      <w:r>
                        <w:rPr>
                          <w:b/>
                        </w:rPr>
                        <w:tab/>
                      </w:r>
                      <w:r w:rsidR="007B7BE2" w:rsidRPr="007B7BE2">
                        <w:t>EAL</w:t>
                      </w:r>
                      <w:r w:rsidR="007B7BE2">
                        <w:rPr>
                          <w:b/>
                        </w:rPr>
                        <w:t xml:space="preserve"> </w:t>
                      </w:r>
                      <w:r>
                        <w:t>Teac</w:t>
                      </w:r>
                      <w:r w:rsidR="008759F1">
                        <w:t>hing Assistant</w:t>
                      </w:r>
                    </w:p>
                    <w:p w:rsidR="00255396" w:rsidRDefault="00255396" w:rsidP="00BB2EB8">
                      <w:pPr>
                        <w:spacing w:after="0"/>
                      </w:pPr>
                      <w:r w:rsidRPr="00BB2EB8">
                        <w:rPr>
                          <w:b/>
                        </w:rPr>
                        <w:t>Scale</w:t>
                      </w:r>
                      <w:r>
                        <w:rPr>
                          <w:b/>
                        </w:rPr>
                        <w:t xml:space="preserve">:          </w:t>
                      </w:r>
                      <w:r>
                        <w:t xml:space="preserve">2 (11-13) Unqualified                </w:t>
                      </w:r>
                      <w:r w:rsidRPr="00BB2EB8">
                        <w:rPr>
                          <w:b/>
                        </w:rPr>
                        <w:t>Number of weeks:</w:t>
                      </w:r>
                      <w:r>
                        <w:t xml:space="preserve"> 39</w:t>
                      </w:r>
                    </w:p>
                    <w:p w:rsidR="00255396" w:rsidRDefault="00255396" w:rsidP="00BB2EB8">
                      <w:pPr>
                        <w:spacing w:after="0"/>
                      </w:pPr>
                      <w:r>
                        <w:t xml:space="preserve">                     3 (14-17) Qualified</w:t>
                      </w:r>
                      <w:r>
                        <w:tab/>
                      </w:r>
                      <w:r>
                        <w:tab/>
                        <w:t xml:space="preserve">  </w:t>
                      </w:r>
                      <w:r w:rsidRPr="00BB2EB8">
                        <w:rPr>
                          <w:b/>
                        </w:rPr>
                        <w:t>Hours per week:</w:t>
                      </w:r>
                      <w:r>
                        <w:t xml:space="preserve"> 32.50</w:t>
                      </w:r>
                    </w:p>
                    <w:p w:rsidR="00255396" w:rsidRDefault="00255396" w:rsidP="00BB2EB8">
                      <w:pPr>
                        <w:spacing w:after="0"/>
                      </w:pPr>
                    </w:p>
                    <w:p w:rsidR="00255396" w:rsidRDefault="00255396" w:rsidP="00BB2EB8">
                      <w:pPr>
                        <w:spacing w:after="0"/>
                      </w:pPr>
                      <w:r w:rsidRPr="00BB2EB8">
                        <w:rPr>
                          <w:b/>
                        </w:rPr>
                        <w:t>Full Time</w:t>
                      </w:r>
                      <w:r w:rsidR="00AA6A50">
                        <w:t xml:space="preserve">: </w:t>
                      </w:r>
                      <w:proofErr w:type="spellStart"/>
                      <w:r w:rsidR="00AA6A50">
                        <w:t>Unq</w:t>
                      </w:r>
                      <w:proofErr w:type="spellEnd"/>
                      <w:r w:rsidR="00AA6A50">
                        <w:t xml:space="preserve"> £18,357- £18,396</w:t>
                      </w:r>
                    </w:p>
                    <w:p w:rsidR="00255396" w:rsidRDefault="00AA6A50" w:rsidP="00BB2EB8">
                      <w:pPr>
                        <w:spacing w:after="0"/>
                      </w:pPr>
                      <w:r>
                        <w:tab/>
                        <w:t xml:space="preserve">     Qua £18,657 - £19,623</w:t>
                      </w:r>
                    </w:p>
                    <w:p w:rsidR="00255396" w:rsidRDefault="00255396" w:rsidP="00BB2EB8">
                      <w:pPr>
                        <w:spacing w:after="0"/>
                      </w:pPr>
                      <w:r>
                        <w:t xml:space="preserve">                                                                            Updated: 01.05.2016</w:t>
                      </w:r>
                    </w:p>
                    <w:p w:rsidR="00255396" w:rsidRDefault="00255396" w:rsidP="00BB2EB8">
                      <w:pPr>
                        <w:spacing w:after="0"/>
                      </w:pPr>
                      <w:r w:rsidRPr="00BB2EB8">
                        <w:rPr>
                          <w:b/>
                        </w:rPr>
                        <w:t>Pro Rat</w:t>
                      </w:r>
                      <w:r w:rsidRPr="00BB2EB8">
                        <w:t>a:</w:t>
                      </w:r>
                      <w:r w:rsidR="00AA6A50">
                        <w:t xml:space="preserve"> </w:t>
                      </w:r>
                      <w:proofErr w:type="spellStart"/>
                      <w:r w:rsidR="00AA6A50">
                        <w:t>Unq</w:t>
                      </w:r>
                      <w:proofErr w:type="spellEnd"/>
                      <w:r w:rsidR="00AA6A50">
                        <w:t xml:space="preserve"> £14,022 - £14,052</w:t>
                      </w:r>
                    </w:p>
                    <w:p w:rsidR="00255396" w:rsidRPr="00BB2EB8" w:rsidRDefault="00255396" w:rsidP="00BB2EB8">
                      <w:pPr>
                        <w:spacing w:after="0"/>
                      </w:pPr>
                      <w:r w:rsidRPr="00BB2EB8">
                        <w:rPr>
                          <w:b/>
                        </w:rPr>
                        <w:t>Pro Rata:</w:t>
                      </w:r>
                      <w:r w:rsidR="00AA6A50">
                        <w:t xml:space="preserve"> Qua £14,251 - £14.989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B5FEC" wp14:editId="0CEBC6B7">
                <wp:simplePos x="0" y="0"/>
                <wp:positionH relativeFrom="column">
                  <wp:posOffset>-762000</wp:posOffset>
                </wp:positionH>
                <wp:positionV relativeFrom="paragraph">
                  <wp:posOffset>86360</wp:posOffset>
                </wp:positionV>
                <wp:extent cx="7248525" cy="23241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396" w:rsidRDefault="0025539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A81D55" wp14:editId="257A21F8">
                                  <wp:extent cx="1619249" cy="1181099"/>
                                  <wp:effectExtent l="0" t="0" r="635" b="635"/>
                                  <wp:docPr id="12" name="Picture 1" descr="cid:image001.png@01D0B33D.09359D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cid:image001.png@01D0B33D.09359D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r:link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49" cy="1181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60pt;margin-top:6.8pt;width:570.7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" fillcolor="white [3201]" strokecolor="black [3213]" strokeweight="3pt">
                <v:textbox>
                  <w:txbxContent>
                    <w:p w:rsidR="00255396" w:rsidRDefault="0025539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A81D55" wp14:editId="257A21F8">
                            <wp:extent cx="1619249" cy="1181099"/>
                            <wp:effectExtent l="0" t="0" r="635" b="635"/>
                            <wp:docPr id="12" name="Picture 1" descr="cid:image001.png@01D0B33D.09359D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cid:image001.png@01D0B33D.09359D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r:link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49" cy="11810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BB2EB8" w:rsidP="002E4A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265F2" wp14:editId="08ADE310">
                <wp:simplePos x="0" y="0"/>
                <wp:positionH relativeFrom="column">
                  <wp:posOffset>-762000</wp:posOffset>
                </wp:positionH>
                <wp:positionV relativeFrom="paragraph">
                  <wp:posOffset>15875</wp:posOffset>
                </wp:positionV>
                <wp:extent cx="7248525" cy="2914650"/>
                <wp:effectExtent l="19050" t="1905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291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396" w:rsidRPr="007B7BE2" w:rsidRDefault="00255396">
                            <w:pPr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Post holder r</w:t>
                            </w:r>
                            <w:r w:rsidRPr="00D4725C">
                              <w:rPr>
                                <w:rFonts w:ascii="Calibri" w:hAnsi="Calibri" w:cs="Calibri"/>
                                <w:b/>
                              </w:rPr>
                              <w:t>eports to: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                 </w:t>
                            </w:r>
                            <w:r w:rsidRPr="007B7BE2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7B7BE2" w:rsidRPr="007B7BE2">
                              <w:rPr>
                                <w:rFonts w:cstheme="minorHAnsi"/>
                              </w:rPr>
                              <w:t>EAL</w:t>
                            </w:r>
                            <w:r w:rsidRPr="007B7BE2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7B7BE2" w:rsidRPr="007B7BE2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 xml:space="preserve">Curriculum Team Leader </w:t>
                            </w:r>
                          </w:p>
                          <w:p w:rsidR="00255396" w:rsidRPr="007B7BE2" w:rsidRDefault="00255396">
                            <w:pPr>
                              <w:rPr>
                                <w:rFonts w:cstheme="minorHAnsi"/>
                              </w:rPr>
                            </w:pPr>
                            <w:r w:rsidRPr="007B7BE2">
                              <w:rPr>
                                <w:rFonts w:cstheme="minorHAnsi"/>
                                <w:b/>
                              </w:rPr>
                              <w:t xml:space="preserve">Post holder responsible for:            </w:t>
                            </w:r>
                            <w:r w:rsidRPr="007B7BE2">
                              <w:rPr>
                                <w:rFonts w:cstheme="minorHAnsi"/>
                              </w:rPr>
                              <w:t>N/A</w:t>
                            </w:r>
                          </w:p>
                          <w:p w:rsidR="007B7BE2" w:rsidRDefault="00255396" w:rsidP="007B7BE2">
                            <w:pPr>
                              <w:ind w:left="2160" w:hanging="2160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  <w:r w:rsidRPr="007B7BE2">
                              <w:rPr>
                                <w:rFonts w:cstheme="minorHAnsi"/>
                                <w:b/>
                              </w:rPr>
                              <w:t xml:space="preserve">Purpose of Job:    </w:t>
                            </w:r>
                          </w:p>
                          <w:p w:rsidR="007B7BE2" w:rsidRPr="007B7BE2" w:rsidRDefault="007B7BE2" w:rsidP="007B7BE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eastAsia="Times New Roman" w:cstheme="minorHAnsi"/>
                                <w:snapToGrid w:val="0"/>
                              </w:rPr>
                            </w:pPr>
                            <w:r w:rsidRPr="007B7BE2">
                              <w:rPr>
                                <w:rFonts w:eastAsia="Times New Roman" w:cstheme="minorHAnsi"/>
                                <w:snapToGrid w:val="0"/>
                              </w:rPr>
                              <w:t>To assist newly-arrived students learning English as an additiona</w:t>
                            </w:r>
                            <w:bookmarkStart w:id="0" w:name="_GoBack"/>
                            <w:bookmarkEnd w:id="0"/>
                            <w:r w:rsidRPr="007B7BE2">
                              <w:rPr>
                                <w:rFonts w:eastAsia="Times New Roman" w:cstheme="minorHAnsi"/>
                                <w:snapToGrid w:val="0"/>
                              </w:rPr>
                              <w:t xml:space="preserve">l language (EAL) to make a good start in school.  </w:t>
                            </w:r>
                          </w:p>
                          <w:p w:rsidR="007B7BE2" w:rsidRPr="007B7BE2" w:rsidRDefault="007B7BE2" w:rsidP="007B7BE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B7BE2">
                              <w:rPr>
                                <w:rFonts w:cstheme="minorHAnsi"/>
                              </w:rPr>
                              <w:t>To offer information, advice and support for parents.</w:t>
                            </w:r>
                          </w:p>
                          <w:p w:rsidR="007B7BE2" w:rsidRPr="007B7BE2" w:rsidRDefault="007B7BE2" w:rsidP="007B7BE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B7BE2">
                              <w:rPr>
                                <w:rFonts w:cstheme="minorHAnsi"/>
                              </w:rPr>
                              <w:t>To offer in-class and small group withdrawal support to students learning EAL and to facilitate effective home school liaison between schools and families in a variety of ways</w:t>
                            </w:r>
                          </w:p>
                          <w:p w:rsidR="007B7BE2" w:rsidRDefault="007B7BE2" w:rsidP="007B7BE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B7BE2">
                              <w:rPr>
                                <w:rFonts w:cstheme="minorHAnsi"/>
                              </w:rPr>
                              <w:t>To support EAL coordinator to provide extra-curricular learning opportunities for students and to work with more advanced learners of English to raise attainment in external examinations</w:t>
                            </w:r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:rsidR="00255396" w:rsidRPr="007B7BE2" w:rsidRDefault="00255396" w:rsidP="007B7BE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B7BE2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To share in the corporate responsibility for the well-being and discipline of all students.</w:t>
                            </w:r>
                          </w:p>
                          <w:p w:rsidR="00255396" w:rsidRPr="00BB2EB8" w:rsidRDefault="00255396" w:rsidP="00BB2EB8">
                            <w:pPr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Hours of Work: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  <w:t xml:space="preserve">  </w:t>
                            </w:r>
                            <w:r w:rsidRPr="00BB2EB8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Monday to Friday 08:45 - 15:45 </w:t>
                            </w:r>
                            <w:proofErr w:type="gramStart"/>
                            <w:r w:rsidRPr="00BB2EB8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( 6.50</w:t>
                            </w:r>
                            <w:proofErr w:type="gramEnd"/>
                            <w:r w:rsidRPr="00BB2EB8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hours per day)</w:t>
                            </w:r>
                          </w:p>
                          <w:p w:rsidR="00255396" w:rsidRDefault="00255396" w:rsidP="00BB2EB8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  </w:t>
                            </w:r>
                          </w:p>
                          <w:p w:rsidR="00255396" w:rsidRDefault="00255396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ab/>
                            </w:r>
                          </w:p>
                          <w:p w:rsidR="00255396" w:rsidRPr="00D4725C" w:rsidRDefault="00255396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60pt;margin-top:1.25pt;width:570.75pt;height:22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" fillcolor="white [3201]" strokeweight="2.25pt">
                <v:textbox>
                  <w:txbxContent>
                    <w:p w:rsidR="00255396" w:rsidRPr="007B7BE2" w:rsidRDefault="00255396">
                      <w:pPr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Post holder r</w:t>
                      </w:r>
                      <w:r w:rsidRPr="00D4725C">
                        <w:rPr>
                          <w:rFonts w:ascii="Calibri" w:hAnsi="Calibri" w:cs="Calibri"/>
                          <w:b/>
                        </w:rPr>
                        <w:t>eports to: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                  </w:t>
                      </w:r>
                      <w:r w:rsidRPr="007B7BE2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7B7BE2" w:rsidRPr="007B7BE2">
                        <w:rPr>
                          <w:rFonts w:cstheme="minorHAnsi"/>
                        </w:rPr>
                        <w:t>EAL</w:t>
                      </w:r>
                      <w:r w:rsidRPr="007B7BE2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7B7BE2" w:rsidRPr="007B7BE2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 xml:space="preserve">Curriculum Team Leader </w:t>
                      </w:r>
                    </w:p>
                    <w:p w:rsidR="00255396" w:rsidRPr="007B7BE2" w:rsidRDefault="00255396">
                      <w:pPr>
                        <w:rPr>
                          <w:rFonts w:cstheme="minorHAnsi"/>
                        </w:rPr>
                      </w:pPr>
                      <w:r w:rsidRPr="007B7BE2">
                        <w:rPr>
                          <w:rFonts w:cstheme="minorHAnsi"/>
                          <w:b/>
                        </w:rPr>
                        <w:t xml:space="preserve">Post holder responsible for:            </w:t>
                      </w:r>
                      <w:r w:rsidRPr="007B7BE2">
                        <w:rPr>
                          <w:rFonts w:cstheme="minorHAnsi"/>
                        </w:rPr>
                        <w:t>N/A</w:t>
                      </w:r>
                    </w:p>
                    <w:p w:rsidR="007B7BE2" w:rsidRDefault="00255396" w:rsidP="007B7BE2">
                      <w:pPr>
                        <w:ind w:left="2160" w:hanging="2160"/>
                        <w:jc w:val="both"/>
                        <w:rPr>
                          <w:rFonts w:cstheme="minorHAnsi"/>
                          <w:b/>
                        </w:rPr>
                      </w:pPr>
                      <w:r w:rsidRPr="007B7BE2">
                        <w:rPr>
                          <w:rFonts w:cstheme="minorHAnsi"/>
                          <w:b/>
                        </w:rPr>
                        <w:t xml:space="preserve">Purpose of Job:    </w:t>
                      </w:r>
                    </w:p>
                    <w:p w:rsidR="007B7BE2" w:rsidRPr="007B7BE2" w:rsidRDefault="007B7BE2" w:rsidP="007B7BE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eastAsia="Times New Roman" w:cstheme="minorHAnsi"/>
                          <w:snapToGrid w:val="0"/>
                        </w:rPr>
                      </w:pPr>
                      <w:r w:rsidRPr="007B7BE2">
                        <w:rPr>
                          <w:rFonts w:eastAsia="Times New Roman" w:cstheme="minorHAnsi"/>
                          <w:snapToGrid w:val="0"/>
                        </w:rPr>
                        <w:t xml:space="preserve">To assist newly-arrived students learning English as an additional language (EAL) to make a good start in school.  </w:t>
                      </w:r>
                    </w:p>
                    <w:p w:rsidR="007B7BE2" w:rsidRPr="007B7BE2" w:rsidRDefault="007B7BE2" w:rsidP="007B7BE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7B7BE2">
                        <w:rPr>
                          <w:rFonts w:cstheme="minorHAnsi"/>
                        </w:rPr>
                        <w:t>To offer information, advice and support for parents.</w:t>
                      </w:r>
                    </w:p>
                    <w:p w:rsidR="007B7BE2" w:rsidRPr="007B7BE2" w:rsidRDefault="007B7BE2" w:rsidP="007B7BE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7B7BE2">
                        <w:rPr>
                          <w:rFonts w:cstheme="minorHAnsi"/>
                        </w:rPr>
                        <w:t>To offer in-class and small group withdrawal support to students learning EAL and to facilitate effective home school liaison between schools and families in a variety of ways</w:t>
                      </w:r>
                    </w:p>
                    <w:p w:rsidR="007B7BE2" w:rsidRDefault="007B7BE2" w:rsidP="007B7BE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7B7BE2">
                        <w:rPr>
                          <w:rFonts w:cstheme="minorHAnsi"/>
                        </w:rPr>
                        <w:t>To support EAL coordinator to provide extra-curricular learning opportunities for students and to work with more advanced learners of English to raise attainment in external examinations</w:t>
                      </w:r>
                      <w:r>
                        <w:rPr>
                          <w:rFonts w:cstheme="minorHAnsi"/>
                        </w:rPr>
                        <w:t>.</w:t>
                      </w:r>
                    </w:p>
                    <w:p w:rsidR="00255396" w:rsidRPr="007B7BE2" w:rsidRDefault="00255396" w:rsidP="007B7BE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cstheme="minorHAnsi"/>
                        </w:rPr>
                      </w:pPr>
                      <w:r w:rsidRPr="007B7BE2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To share in the corporate responsibility for the well-being and discipline of all students.</w:t>
                      </w:r>
                    </w:p>
                    <w:p w:rsidR="00255396" w:rsidRPr="00BB2EB8" w:rsidRDefault="00255396" w:rsidP="00BB2EB8">
                      <w:pPr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>Hours of Work:</w:t>
                      </w: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</w:rPr>
                        <w:tab/>
                        <w:t xml:space="preserve">  </w:t>
                      </w:r>
                      <w:r w:rsidRPr="00BB2EB8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Monday to Friday 08:45 - 15:45 </w:t>
                      </w:r>
                      <w:proofErr w:type="gramStart"/>
                      <w:r w:rsidRPr="00BB2EB8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( 6.50</w:t>
                      </w:r>
                      <w:proofErr w:type="gramEnd"/>
                      <w:r w:rsidRPr="00BB2EB8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 hours per day)</w:t>
                      </w:r>
                    </w:p>
                    <w:p w:rsidR="00255396" w:rsidRDefault="00255396" w:rsidP="00BB2EB8">
                      <w:pPr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 xml:space="preserve">   </w:t>
                      </w:r>
                    </w:p>
                    <w:p w:rsidR="00255396" w:rsidRDefault="00255396">
                      <w:pPr>
                        <w:rPr>
                          <w:rFonts w:ascii="Calibri" w:hAnsi="Calibri" w:cs="Calibri"/>
                          <w:b/>
                        </w:rPr>
                      </w:pPr>
                      <w:r>
                        <w:rPr>
                          <w:rFonts w:ascii="Calibri" w:hAnsi="Calibri" w:cs="Calibri"/>
                          <w:b/>
                        </w:rPr>
                        <w:tab/>
                      </w:r>
                    </w:p>
                    <w:p w:rsidR="00255396" w:rsidRPr="00D4725C" w:rsidRDefault="00255396">
                      <w:pPr>
                        <w:rPr>
                          <w:rFonts w:ascii="Calibri" w:hAnsi="Calibri" w:cs="Calibr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Pr="002E4A3E" w:rsidRDefault="002E4A3E" w:rsidP="002E4A3E"/>
    <w:p w:rsidR="002E4A3E" w:rsidRDefault="002E4A3E" w:rsidP="002E4A3E"/>
    <w:p w:rsidR="00BD0017" w:rsidRDefault="002E4A3E" w:rsidP="00BD0017">
      <w:pPr>
        <w:tabs>
          <w:tab w:val="left" w:pos="2595"/>
        </w:tabs>
      </w:pPr>
      <w:r>
        <w:tab/>
      </w:r>
    </w:p>
    <w:p w:rsidR="007B7BE2" w:rsidRDefault="007B7BE2" w:rsidP="007B7BE2">
      <w:pPr>
        <w:spacing w:after="0" w:line="240" w:lineRule="auto"/>
        <w:rPr>
          <w:rFonts w:ascii="Calibri" w:hAnsi="Calibri" w:cs="Calibri"/>
          <w:b/>
        </w:rPr>
      </w:pPr>
    </w:p>
    <w:p w:rsidR="00BB2EB8" w:rsidRDefault="00BB2EB8" w:rsidP="007B7BE2">
      <w:pPr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en-GB"/>
        </w:rPr>
      </w:pPr>
      <w:r w:rsidRPr="00BB2EB8">
        <w:rPr>
          <w:rFonts w:ascii="Calibri" w:eastAsia="Times New Roman" w:hAnsi="Calibri" w:cs="Calibri"/>
          <w:b/>
          <w:bCs/>
          <w:color w:val="000000"/>
          <w:lang w:eastAsia="en-GB"/>
        </w:rPr>
        <w:t>Main duties and responsibilities: -</w:t>
      </w:r>
      <w:r w:rsidRPr="00BB2EB8">
        <w:rPr>
          <w:rFonts w:ascii="Calibri" w:eastAsia="Times New Roman" w:hAnsi="Calibri" w:cs="Calibri"/>
          <w:color w:val="000000"/>
          <w:lang w:eastAsia="en-GB"/>
        </w:rPr>
        <w:t xml:space="preserve"> </w:t>
      </w:r>
    </w:p>
    <w:p w:rsidR="00BB2EB8" w:rsidRDefault="00BB2EB8" w:rsidP="00BB2EB8">
      <w:pPr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en-GB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5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>To take every opportunity to develop student’ language, reading, numeracy and related skills as directed by class teachers.</w:t>
      </w:r>
    </w:p>
    <w:p w:rsidR="007B7BE2" w:rsidRPr="007B7BE2" w:rsidRDefault="007B7BE2" w:rsidP="007B7BE2">
      <w:pPr>
        <w:pStyle w:val="ListParagraph"/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 xml:space="preserve">To establish a supportive and trusting relationship with the students and their parents, offering an appropriate level of support through listening, advice and guidance. </w:t>
      </w:r>
    </w:p>
    <w:p w:rsidR="007B7BE2" w:rsidRPr="007B7BE2" w:rsidRDefault="007B7BE2" w:rsidP="007B7BE2">
      <w:pPr>
        <w:pStyle w:val="ListParagraph"/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liaise with school teaching and support staff about the particular needs of individual students and how they can be met.</w:t>
      </w:r>
    </w:p>
    <w:p w:rsidR="007B7BE2" w:rsidRPr="007B7BE2" w:rsidRDefault="007B7BE2" w:rsidP="007B7BE2">
      <w:pPr>
        <w:pStyle w:val="ListParagraph"/>
        <w:rPr>
          <w:rFonts w:eastAsia="Times New Roman" w:cstheme="minorHAnsi"/>
          <w:snapToGrid w:val="0"/>
        </w:rPr>
      </w:pPr>
    </w:p>
    <w:p w:rsidR="007B7BE2" w:rsidRPr="007B7BE2" w:rsidRDefault="007B7BE2" w:rsidP="007B7BE2">
      <w:pPr>
        <w:pStyle w:val="ListParagraph"/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help parents to understand the education system, what they can expect of schools, and what schools expect of parents.</w:t>
      </w:r>
    </w:p>
    <w:p w:rsidR="007B7BE2" w:rsidRPr="007B7BE2" w:rsidRDefault="007B7BE2" w:rsidP="007B7BE2">
      <w:pPr>
        <w:pStyle w:val="ListParagraph"/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help to familiarise children with the school environment by introducing them to the school and by leading small induction groups.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provide support within the classroom as appropriate to newly arrived and more advanced learners of EAL.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run extra-curricular activities which enhance language and literacy learning, for which they will be paid.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P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assist in monitoring and recording the progress of individual students in</w:t>
      </w:r>
      <w:r w:rsidRPr="007B7BE2">
        <w:rPr>
          <w:rFonts w:ascii="Comic Sans MS" w:eastAsia="Times New Roman" w:hAnsi="Comic Sans MS" w:cs="Times New Roman"/>
          <w:b/>
          <w:snapToGrid w:val="0"/>
        </w:rPr>
        <w:t xml:space="preserve"> </w:t>
      </w:r>
      <w:r w:rsidRPr="007B7BE2">
        <w:rPr>
          <w:rFonts w:eastAsia="Times New Roman" w:cstheme="minorHAnsi"/>
          <w:snapToGrid w:val="0"/>
        </w:rPr>
        <w:t>accordance with school procedures, and reporting to class teachers.</w:t>
      </w: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lastRenderedPageBreak/>
        <w:tab/>
        <w:t>To assist the teacher in setting appropriate learning and behaviour expectations of students and supporting students appropriately to achieve these.</w:t>
      </w:r>
    </w:p>
    <w:p w:rsidR="007B7BE2" w:rsidRPr="007B7BE2" w:rsidRDefault="007B7BE2" w:rsidP="007B7BE2">
      <w:pPr>
        <w:pStyle w:val="ListParagraph"/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give oral and written feedback to students on their attainment in order to promote further progress.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produce and maintain classroom resources, displays and classroom layout in consultation with the teacher.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P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To maintain confidentiality at all times with regard to both supported students and the wider school.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ascii="Comic Sans MS" w:eastAsia="Times New Roman" w:hAnsi="Comic Sans MS" w:cs="Times New Roman"/>
          <w:snapToGrid w:val="0"/>
        </w:rPr>
      </w:pPr>
    </w:p>
    <w:p w:rsidR="007B7BE2" w:rsidRP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>To take part in in-service training, relevant performance management arrangements and other meetings, as directed in normal contracted working hours; to be conversant with school policies and procedures.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7B7BE2" w:rsidRPr="007B7BE2" w:rsidRDefault="007B7BE2" w:rsidP="007B7BE2">
      <w:pPr>
        <w:pStyle w:val="ListParagraph"/>
        <w:widowControl w:val="0"/>
        <w:numPr>
          <w:ilvl w:val="0"/>
          <w:numId w:val="7"/>
        </w:numPr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  <w:r w:rsidRPr="007B7BE2">
        <w:rPr>
          <w:rFonts w:eastAsia="Times New Roman" w:cstheme="minorHAnsi"/>
          <w:snapToGrid w:val="0"/>
        </w:rPr>
        <w:tab/>
        <w:t>Carry out routine clerical tasks e.g. collecting trip money, distributing letters and producing class lists.</w:t>
      </w:r>
    </w:p>
    <w:p w:rsidR="007B7BE2" w:rsidRPr="007B7BE2" w:rsidRDefault="007B7BE2" w:rsidP="007B7BE2">
      <w:pPr>
        <w:widowControl w:val="0"/>
        <w:tabs>
          <w:tab w:val="center" w:pos="4512"/>
        </w:tabs>
        <w:spacing w:after="0" w:line="240" w:lineRule="auto"/>
        <w:jc w:val="both"/>
        <w:rPr>
          <w:rFonts w:eastAsia="Times New Roman" w:cstheme="minorHAnsi"/>
          <w:snapToGrid w:val="0"/>
        </w:rPr>
      </w:pPr>
    </w:p>
    <w:p w:rsidR="008759F1" w:rsidRPr="00A449F9" w:rsidRDefault="008759F1" w:rsidP="00A449F9">
      <w:pPr>
        <w:pStyle w:val="ListParagraph"/>
        <w:spacing w:after="0" w:line="240" w:lineRule="auto"/>
        <w:ind w:left="975"/>
        <w:rPr>
          <w:rFonts w:ascii="Calibri" w:eastAsia="Times New Roman" w:hAnsi="Calibri" w:cs="Calibri"/>
          <w:color w:val="000000"/>
          <w:lang w:eastAsia="en-GB"/>
        </w:rPr>
      </w:pPr>
    </w:p>
    <w:p w:rsid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:rsidR="00094B85" w:rsidRDefault="00094B85" w:rsidP="00094B85">
      <w:pPr>
        <w:spacing w:after="0" w:line="240" w:lineRule="auto"/>
        <w:ind w:left="-1134"/>
        <w:rPr>
          <w:rFonts w:ascii="Calibri" w:eastAsia="Times New Roman" w:hAnsi="Calibri" w:cs="Calibri"/>
          <w:b/>
          <w:bCs/>
          <w:color w:val="000000"/>
          <w:lang w:eastAsia="en-GB"/>
        </w:rPr>
      </w:pPr>
      <w:r w:rsidRPr="00094B85">
        <w:rPr>
          <w:rFonts w:ascii="Calibri" w:eastAsia="Times New Roman" w:hAnsi="Calibri" w:cs="Calibri"/>
          <w:b/>
          <w:bCs/>
          <w:color w:val="000000"/>
          <w:lang w:eastAsia="en-GB"/>
        </w:rPr>
        <w:t>Additional Duties:</w:t>
      </w:r>
    </w:p>
    <w:p w:rsidR="00094B85" w:rsidRDefault="00094B85" w:rsidP="00094B85">
      <w:pPr>
        <w:rPr>
          <w:rFonts w:ascii="Calibri" w:eastAsia="Times New Roman" w:hAnsi="Calibri" w:cs="Calibri"/>
          <w:color w:val="000000"/>
          <w:lang w:eastAsia="en-GB"/>
        </w:rPr>
      </w:pPr>
      <w:r w:rsidRPr="00094B85">
        <w:rPr>
          <w:rFonts w:ascii="Calibri" w:eastAsia="Times New Roman" w:hAnsi="Calibri" w:cs="Calibri"/>
          <w:color w:val="000000"/>
          <w:lang w:eastAsia="en-GB"/>
        </w:rPr>
        <w:t>To work within the framework of the school ethos, adhering to the 'Whole School Expectations'</w:t>
      </w:r>
      <w:r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Pr="00094B85">
        <w:rPr>
          <w:rFonts w:ascii="Calibri" w:eastAsia="Times New Roman" w:hAnsi="Calibri" w:cs="Calibri"/>
          <w:color w:val="000000"/>
          <w:lang w:eastAsia="en-GB"/>
        </w:rPr>
        <w:t>set by the Principal.</w:t>
      </w:r>
    </w:p>
    <w:p w:rsid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proofErr w:type="gramStart"/>
      <w:r w:rsidRPr="00094B85">
        <w:rPr>
          <w:rFonts w:ascii="Calibri" w:eastAsia="Times New Roman" w:hAnsi="Calibri" w:cs="Calibri"/>
          <w:color w:val="000000"/>
          <w:lang w:eastAsia="en-GB"/>
        </w:rPr>
        <w:t>To participate in the positive promotion of the school image.</w:t>
      </w:r>
      <w:proofErr w:type="gramEnd"/>
      <w:r w:rsidRPr="00094B85">
        <w:rPr>
          <w:rFonts w:ascii="Calibri" w:eastAsia="Times New Roman" w:hAnsi="Calibri" w:cs="Calibri"/>
          <w:color w:val="000000"/>
          <w:lang w:eastAsia="en-GB"/>
        </w:rPr>
        <w:t xml:space="preserve"> </w:t>
      </w:r>
    </w:p>
    <w:p w:rsid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:rsid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proofErr w:type="gramStart"/>
      <w:r w:rsidRPr="00094B85">
        <w:rPr>
          <w:rFonts w:ascii="Calibri" w:eastAsia="Times New Roman" w:hAnsi="Calibri" w:cs="Calibri"/>
          <w:color w:val="000000"/>
          <w:lang w:eastAsia="en-GB"/>
        </w:rPr>
        <w:t>To maintain high standards of professional behaviour and presentation.</w:t>
      </w:r>
      <w:proofErr w:type="gramEnd"/>
    </w:p>
    <w:p w:rsid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:rsidR="00094B85" w:rsidRP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094B85">
        <w:rPr>
          <w:rFonts w:ascii="Calibri" w:eastAsia="Times New Roman" w:hAnsi="Calibri" w:cs="Calibri"/>
          <w:color w:val="000000"/>
          <w:lang w:eastAsia="en-GB"/>
        </w:rPr>
        <w:t>To take responsibility for Health &amp; Safety in the post holder's area of work</w:t>
      </w:r>
    </w:p>
    <w:p w:rsid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:rsidR="00094B85" w:rsidRPr="00094B85" w:rsidRDefault="00094B85" w:rsidP="00094B85">
      <w:pPr>
        <w:rPr>
          <w:rFonts w:ascii="Calibri" w:eastAsia="Times New Roman" w:hAnsi="Calibri" w:cs="Calibri"/>
          <w:color w:val="000000"/>
          <w:lang w:eastAsia="en-GB"/>
        </w:rPr>
      </w:pPr>
      <w:r w:rsidRPr="00094B85">
        <w:rPr>
          <w:rFonts w:ascii="Calibri" w:eastAsia="Times New Roman" w:hAnsi="Calibri" w:cs="Calibri"/>
          <w:color w:val="000000"/>
          <w:lang w:eastAsia="en-GB"/>
        </w:rPr>
        <w:t>To undertake any other duties commensurate with the grade that may be required from time</w:t>
      </w:r>
      <w:r>
        <w:rPr>
          <w:rFonts w:ascii="Calibri" w:eastAsia="Times New Roman" w:hAnsi="Calibri" w:cs="Calibri"/>
          <w:color w:val="000000"/>
          <w:lang w:eastAsia="en-GB"/>
        </w:rPr>
        <w:t xml:space="preserve"> </w:t>
      </w:r>
      <w:r w:rsidRPr="00094B85">
        <w:rPr>
          <w:rFonts w:ascii="Calibri" w:eastAsia="Times New Roman" w:hAnsi="Calibri" w:cs="Calibri"/>
          <w:color w:val="000000"/>
          <w:lang w:eastAsia="en-GB"/>
        </w:rPr>
        <w:t xml:space="preserve">to time. </w:t>
      </w:r>
    </w:p>
    <w:p w:rsidR="00094B85" w:rsidRP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proofErr w:type="gramStart"/>
      <w:r w:rsidRPr="00094B85">
        <w:rPr>
          <w:rFonts w:ascii="Calibri" w:eastAsia="Times New Roman" w:hAnsi="Calibri" w:cs="Calibri"/>
          <w:color w:val="000000"/>
          <w:lang w:eastAsia="en-GB"/>
        </w:rPr>
        <w:t>To take part in necessary training and staff development.</w:t>
      </w:r>
      <w:proofErr w:type="gramEnd"/>
    </w:p>
    <w:p w:rsidR="00094B85" w:rsidRP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:rsidR="00094B85" w:rsidRPr="00094B85" w:rsidRDefault="00094B85" w:rsidP="00094B8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:rsidR="00280ABB" w:rsidRDefault="00280ABB" w:rsidP="00BD0017">
      <w:pPr>
        <w:tabs>
          <w:tab w:val="left" w:pos="3345"/>
        </w:tabs>
        <w:rPr>
          <w:rFonts w:ascii="Calibri" w:eastAsia="Times New Roman" w:hAnsi="Calibri" w:cs="Calibri"/>
          <w:color w:val="000000"/>
          <w:lang w:eastAsia="en-GB"/>
        </w:rPr>
      </w:pPr>
    </w:p>
    <w:p w:rsidR="00A449F9" w:rsidRDefault="00A449F9" w:rsidP="00BD0017">
      <w:pPr>
        <w:tabs>
          <w:tab w:val="left" w:pos="3345"/>
        </w:tabs>
        <w:rPr>
          <w:rFonts w:ascii="Calibri" w:eastAsia="Times New Roman" w:hAnsi="Calibri" w:cs="Calibri"/>
          <w:color w:val="000000"/>
          <w:lang w:eastAsia="en-GB"/>
        </w:rPr>
      </w:pPr>
    </w:p>
    <w:p w:rsidR="00A449F9" w:rsidRDefault="00A449F9" w:rsidP="00BD0017">
      <w:pPr>
        <w:tabs>
          <w:tab w:val="left" w:pos="3345"/>
        </w:tabs>
        <w:rPr>
          <w:rFonts w:ascii="Calibri" w:eastAsia="Times New Roman" w:hAnsi="Calibri" w:cs="Calibri"/>
          <w:color w:val="000000"/>
          <w:lang w:eastAsia="en-GB"/>
        </w:rPr>
      </w:pPr>
    </w:p>
    <w:p w:rsidR="00A449F9" w:rsidRDefault="00A449F9" w:rsidP="00BD0017">
      <w:pPr>
        <w:tabs>
          <w:tab w:val="left" w:pos="3345"/>
        </w:tabs>
        <w:rPr>
          <w:rFonts w:ascii="Calibri" w:eastAsia="Times New Roman" w:hAnsi="Calibri" w:cs="Calibri"/>
          <w:color w:val="000000"/>
          <w:lang w:eastAsia="en-GB"/>
        </w:rPr>
      </w:pPr>
    </w:p>
    <w:p w:rsidR="00A449F9" w:rsidRDefault="00A449F9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p w:rsidR="007B7BE2" w:rsidRDefault="007B7BE2" w:rsidP="00BD0017">
      <w:pPr>
        <w:tabs>
          <w:tab w:val="left" w:pos="3345"/>
        </w:tabs>
      </w:pPr>
    </w:p>
    <w:tbl>
      <w:tblPr>
        <w:tblpPr w:leftFromText="180" w:rightFromText="180" w:vertAnchor="text" w:horzAnchor="margin" w:tblpXSpec="center" w:tblpY="196"/>
        <w:tblW w:w="10700" w:type="dxa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1020"/>
        <w:gridCol w:w="1120"/>
        <w:gridCol w:w="1020"/>
        <w:gridCol w:w="1020"/>
        <w:gridCol w:w="1120"/>
        <w:gridCol w:w="1020"/>
        <w:gridCol w:w="1440"/>
      </w:tblGrid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EQUALITY AND DIVERSITY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has a strong commitment to equal opportunities and diversity in all aspects of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employment within the London Borough of Newham and in its services to students, staff and the wider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community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All employees are expected to understand and promote equality and diversity in the course 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of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their work.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SAFEGUARDING CHILDREN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Eastlea</w:t>
            </w:r>
            <w:proofErr w:type="spell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Community School is committed to safeguarding and promoting the welfare of the children and</w:t>
            </w:r>
          </w:p>
        </w:tc>
      </w:tr>
      <w:tr w:rsidR="00280ABB" w:rsidRPr="00280ABB" w:rsidTr="00280ABB">
        <w:trPr>
          <w:trHeight w:val="300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young people and expects all staff and volunteers to share this commitment and uphold all relevant</w:t>
            </w:r>
          </w:p>
        </w:tc>
      </w:tr>
      <w:tr w:rsidR="00280ABB" w:rsidRPr="00280ABB" w:rsidTr="00280ABB">
        <w:trPr>
          <w:trHeight w:val="300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procedures</w:t>
            </w:r>
            <w:proofErr w:type="gramEnd"/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80ABB" w:rsidRPr="00280ABB" w:rsidTr="00280ABB">
        <w:trPr>
          <w:trHeight w:val="315"/>
        </w:trPr>
        <w:tc>
          <w:tcPr>
            <w:tcW w:w="7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An enhanced current DBS clearance is a necessity for this post.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0ABB" w:rsidRPr="00280ABB" w:rsidRDefault="00280ABB" w:rsidP="00280A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80AB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280ABB" w:rsidRDefault="00280ABB" w:rsidP="00272F27">
      <w:pPr>
        <w:tabs>
          <w:tab w:val="left" w:pos="3345"/>
        </w:tabs>
        <w:ind w:left="-1276"/>
      </w:pPr>
      <w:r>
        <w:t xml:space="preserve"> </w:t>
      </w:r>
    </w:p>
    <w:p w:rsidR="00280ABB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113665</wp:posOffset>
                </wp:positionV>
                <wp:extent cx="6677025" cy="10287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396" w:rsidRPr="00280ABB" w:rsidRDefault="00255396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 xml:space="preserve">I have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read the job description and agree to all the terms and conditions set out. I also agree to comply with all School Policies, Child Protection and Health and Safety regulations. I understand that this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job  description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is not an exhaustive list and I agree, when required, to undertake and reasonable request made by my line manager, the Corporate Services Manager or the Principle.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9" type="#_x0000_t202" style="position:absolute;left:0;text-align:left;margin-left:-40.5pt;margin-top:8.95pt;width:525.75pt;height:8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" fillcolor="white [3201]" strokecolor="black [3213]" strokeweight="2.25pt">
                <v:textbox>
                  <w:txbxContent>
                    <w:p w:rsidR="00255396" w:rsidRPr="00280ABB" w:rsidRDefault="00255396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 xml:space="preserve">I have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read the job description and agree to all the terms and conditions set out. I also agree to comply with all School Policies, Child Protection and Health and Safety regulations. I understand that this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</w:rPr>
                        <w:t>job  description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</w:rPr>
                        <w:t xml:space="preserve"> is not an exhaustive list and I agree, when required, to undertake and reasonable request made by my line manager, the Corporate Services Manager or the Principle.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72F27">
      <w:pPr>
        <w:tabs>
          <w:tab w:val="left" w:pos="3345"/>
        </w:tabs>
        <w:ind w:left="-1276"/>
      </w:pPr>
    </w:p>
    <w:p w:rsidR="00272F27" w:rsidRDefault="00272F27" w:rsidP="00272F27">
      <w:pPr>
        <w:tabs>
          <w:tab w:val="left" w:pos="3345"/>
        </w:tabs>
        <w:ind w:left="-1276"/>
      </w:pPr>
    </w:p>
    <w:p w:rsidR="00272F27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2B0F3" wp14:editId="7F2B571B">
                <wp:simplePos x="0" y="0"/>
                <wp:positionH relativeFrom="column">
                  <wp:posOffset>2828925</wp:posOffset>
                </wp:positionH>
                <wp:positionV relativeFrom="paragraph">
                  <wp:posOffset>173355</wp:posOffset>
                </wp:positionV>
                <wp:extent cx="3343275" cy="504825"/>
                <wp:effectExtent l="19050" t="1905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55396" w:rsidRPr="00280ABB" w:rsidRDefault="00255396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SIGNATURE: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0" type="#_x0000_t202" style="position:absolute;left:0;text-align:left;margin-left:222.75pt;margin-top:13.65pt;width:263.25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" fillcolor="window" strokeweight="2.25pt">
                <v:textbox>
                  <w:txbxContent>
                    <w:p w:rsidR="00255396" w:rsidRPr="00280ABB" w:rsidRDefault="00255396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SIGNATURE: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404642" wp14:editId="21D42380">
                <wp:simplePos x="0" y="0"/>
                <wp:positionH relativeFrom="column">
                  <wp:posOffset>-514350</wp:posOffset>
                </wp:positionH>
                <wp:positionV relativeFrom="paragraph">
                  <wp:posOffset>173355</wp:posOffset>
                </wp:positionV>
                <wp:extent cx="3343275" cy="504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396" w:rsidRPr="00280ABB" w:rsidRDefault="00255396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left:0;text-align:left;margin-left:-40.5pt;margin-top:13.65pt;width:263.25pt;height:3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" fillcolor="white [3201]" strokeweight="2.25pt">
                <v:textbox>
                  <w:txbxContent>
                    <w:p w:rsidR="00255396" w:rsidRPr="00280ABB" w:rsidRDefault="00255396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</w:p>
    <w:p w:rsidR="00272F27" w:rsidRDefault="00272F27" w:rsidP="00272F27">
      <w:pPr>
        <w:tabs>
          <w:tab w:val="left" w:pos="3345"/>
        </w:tabs>
        <w:ind w:left="-1276"/>
      </w:pPr>
    </w:p>
    <w:p w:rsidR="00280ABB" w:rsidRDefault="00280ABB" w:rsidP="00272F27">
      <w:pPr>
        <w:tabs>
          <w:tab w:val="left" w:pos="3345"/>
        </w:tabs>
        <w:ind w:left="-127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7E7796" wp14:editId="5ABE9061">
                <wp:simplePos x="0" y="0"/>
                <wp:positionH relativeFrom="column">
                  <wp:posOffset>2828925</wp:posOffset>
                </wp:positionH>
                <wp:positionV relativeFrom="paragraph">
                  <wp:posOffset>50800</wp:posOffset>
                </wp:positionV>
                <wp:extent cx="3343275" cy="40005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55396" w:rsidRDefault="00255396" w:rsidP="00280A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222.75pt;margin-top:4pt;width:263.25pt;height:31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" fillcolor="window" strokeweight="2.25pt">
                <v:textbox>
                  <w:txbxContent>
                    <w:p w:rsidR="00255396" w:rsidRDefault="00255396" w:rsidP="00280AB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808D9D" wp14:editId="6AC5ACAE">
                <wp:simplePos x="0" y="0"/>
                <wp:positionH relativeFrom="column">
                  <wp:posOffset>-514350</wp:posOffset>
                </wp:positionH>
                <wp:positionV relativeFrom="paragraph">
                  <wp:posOffset>50800</wp:posOffset>
                </wp:positionV>
                <wp:extent cx="3343275" cy="40005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55396" w:rsidRPr="00280ABB" w:rsidRDefault="00255396" w:rsidP="00280ABB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280ABB">
                              <w:rPr>
                                <w:rFonts w:ascii="Calibri" w:hAnsi="Calibri" w:cs="Calibri"/>
                                <w:b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-40.5pt;margin-top:4pt;width:263.25pt;height:3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" fillcolor="window" strokeweight="2.25pt">
                <v:textbox>
                  <w:txbxContent>
                    <w:p w:rsidR="00255396" w:rsidRPr="00280ABB" w:rsidRDefault="00255396" w:rsidP="00280ABB">
                      <w:pPr>
                        <w:rPr>
                          <w:rFonts w:ascii="Calibri" w:hAnsi="Calibri" w:cs="Calibri"/>
                          <w:b/>
                        </w:rPr>
                      </w:pPr>
                      <w:r w:rsidRPr="00280ABB">
                        <w:rPr>
                          <w:rFonts w:ascii="Calibri" w:hAnsi="Calibri" w:cs="Calibri"/>
                          <w:b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</w:p>
    <w:p w:rsidR="00280ABB" w:rsidRDefault="00280ABB" w:rsidP="00280ABB"/>
    <w:p w:rsidR="00272F27" w:rsidRPr="00280ABB" w:rsidRDefault="00280ABB" w:rsidP="00280ABB">
      <w:pPr>
        <w:tabs>
          <w:tab w:val="left" w:pos="7635"/>
        </w:tabs>
      </w:pPr>
      <w:r>
        <w:tab/>
      </w:r>
    </w:p>
    <w:sectPr w:rsidR="00272F27" w:rsidRPr="00280ABB" w:rsidSect="002E4A3E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67E6"/>
    <w:multiLevelType w:val="hybridMultilevel"/>
    <w:tmpl w:val="B2448EEE"/>
    <w:lvl w:ilvl="0" w:tplc="10169208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46344"/>
    <w:multiLevelType w:val="hybridMultilevel"/>
    <w:tmpl w:val="11F8C72E"/>
    <w:lvl w:ilvl="0" w:tplc="F530DD6C">
      <w:start w:val="1"/>
      <w:numFmt w:val="decimal"/>
      <w:lvlText w:val="%1."/>
      <w:lvlJc w:val="left"/>
      <w:pPr>
        <w:ind w:left="975" w:hanging="615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B32DC"/>
    <w:multiLevelType w:val="hybridMultilevel"/>
    <w:tmpl w:val="D77AD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731AC"/>
    <w:multiLevelType w:val="hybridMultilevel"/>
    <w:tmpl w:val="B948B5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C16762"/>
    <w:multiLevelType w:val="hybridMultilevel"/>
    <w:tmpl w:val="CA96618E"/>
    <w:lvl w:ilvl="0" w:tplc="EFCE50A8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850B3"/>
    <w:multiLevelType w:val="hybridMultilevel"/>
    <w:tmpl w:val="642AF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E58AB"/>
    <w:multiLevelType w:val="hybridMultilevel"/>
    <w:tmpl w:val="DDA6A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A3E"/>
    <w:rsid w:val="00094B85"/>
    <w:rsid w:val="001A4643"/>
    <w:rsid w:val="001A667F"/>
    <w:rsid w:val="00255396"/>
    <w:rsid w:val="00272F27"/>
    <w:rsid w:val="00280ABB"/>
    <w:rsid w:val="002E4A3E"/>
    <w:rsid w:val="004B3475"/>
    <w:rsid w:val="004F4EE8"/>
    <w:rsid w:val="00622B93"/>
    <w:rsid w:val="007B7BE2"/>
    <w:rsid w:val="008759F1"/>
    <w:rsid w:val="009B1FCA"/>
    <w:rsid w:val="00A449F9"/>
    <w:rsid w:val="00AA6A50"/>
    <w:rsid w:val="00BB2EB8"/>
    <w:rsid w:val="00BD0017"/>
    <w:rsid w:val="00D4579B"/>
    <w:rsid w:val="00D4725C"/>
    <w:rsid w:val="00D5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A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A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B33D.09359D7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cid:image001.png@01D0B33D.09359D7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5C5C8-217D-4DEC-9DB3-100D3159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CA276FFE</Template>
  <TotalTime>3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Gooby</dc:creator>
  <cp:lastModifiedBy>Rebecca Gooby</cp:lastModifiedBy>
  <cp:revision>3</cp:revision>
  <dcterms:created xsi:type="dcterms:W3CDTF">2017-12-04T15:07:00Z</dcterms:created>
  <dcterms:modified xsi:type="dcterms:W3CDTF">2018-01-05T12:33:00Z</dcterms:modified>
</cp:coreProperties>
</file>