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8F5" w:rsidRDefault="005718F5" w:rsidP="00012EB8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</w:p>
    <w:p w:rsidR="008C340A" w:rsidRDefault="005718F5" w:rsidP="008C340A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1" layoutInCell="0" allowOverlap="1" wp14:anchorId="31D938CC" wp14:editId="7754D129">
            <wp:simplePos x="0" y="0"/>
            <wp:positionH relativeFrom="column">
              <wp:posOffset>-41275</wp:posOffset>
            </wp:positionH>
            <wp:positionV relativeFrom="page">
              <wp:posOffset>429260</wp:posOffset>
            </wp:positionV>
            <wp:extent cx="685800" cy="890905"/>
            <wp:effectExtent l="0" t="0" r="0" b="4445"/>
            <wp:wrapThrough wrapText="bothSides">
              <wp:wrapPolygon edited="0">
                <wp:start x="0" y="0"/>
                <wp:lineTo x="0" y="21246"/>
                <wp:lineTo x="21000" y="21246"/>
                <wp:lineTo x="21000" y="0"/>
                <wp:lineTo x="0" y="0"/>
              </wp:wrapPolygon>
            </wp:wrapThrough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0A">
        <w:rPr>
          <w:rFonts w:ascii="Arial" w:hAnsi="Arial" w:cs="Arial"/>
          <w:sz w:val="20"/>
          <w:szCs w:val="20"/>
        </w:rPr>
        <w:t xml:space="preserve">   </w:t>
      </w:r>
    </w:p>
    <w:p w:rsidR="008C340A" w:rsidRDefault="008C340A" w:rsidP="008C340A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</w:rPr>
      </w:pPr>
    </w:p>
    <w:p w:rsidR="0066734D" w:rsidRPr="002C7F75" w:rsidRDefault="00C4184A" w:rsidP="00A70BB8">
      <w:pPr>
        <w:spacing w:before="100" w:beforeAutospacing="1" w:after="100" w:afterAutospacing="1" w:line="240" w:lineRule="auto"/>
        <w:rPr>
          <w:rFonts w:cstheme="minorHAnsi"/>
          <w:sz w:val="28"/>
          <w:szCs w:val="28"/>
        </w:rPr>
      </w:pPr>
      <w:r w:rsidRPr="002C7F75">
        <w:rPr>
          <w:rFonts w:cstheme="minorHAnsi"/>
          <w:b/>
          <w:sz w:val="28"/>
          <w:szCs w:val="28"/>
        </w:rPr>
        <w:t xml:space="preserve">Assistant </w:t>
      </w:r>
      <w:proofErr w:type="spellStart"/>
      <w:r w:rsidRPr="002C7F75">
        <w:rPr>
          <w:rFonts w:cstheme="minorHAnsi"/>
          <w:b/>
          <w:sz w:val="28"/>
          <w:szCs w:val="28"/>
        </w:rPr>
        <w:t>He</w:t>
      </w:r>
      <w:r w:rsidR="00A70BB8" w:rsidRPr="002C7F75">
        <w:rPr>
          <w:rFonts w:cstheme="minorHAnsi"/>
          <w:b/>
          <w:sz w:val="28"/>
          <w:szCs w:val="28"/>
        </w:rPr>
        <w:t>adteacher</w:t>
      </w:r>
      <w:proofErr w:type="spellEnd"/>
      <w:r w:rsidR="00A70BB8" w:rsidRPr="002C7F75">
        <w:rPr>
          <w:rFonts w:cstheme="minorHAnsi"/>
          <w:b/>
          <w:sz w:val="28"/>
          <w:szCs w:val="28"/>
        </w:rPr>
        <w:t xml:space="preserve"> for Inclusion</w:t>
      </w:r>
    </w:p>
    <w:p w:rsidR="00DF20BD" w:rsidRPr="00DF20BD" w:rsidRDefault="00A70BB8" w:rsidP="00DF20BD">
      <w:pPr>
        <w:spacing w:before="100" w:beforeAutospacing="1" w:after="100" w:afterAutospacing="1" w:line="240" w:lineRule="auto"/>
        <w:rPr>
          <w:rFonts w:cstheme="minorHAnsi"/>
        </w:rPr>
      </w:pPr>
      <w:r w:rsidRPr="002C7F75">
        <w:rPr>
          <w:rFonts w:cstheme="minorHAnsi"/>
          <w:b/>
        </w:rPr>
        <w:t xml:space="preserve">Role: </w:t>
      </w:r>
      <w:r w:rsidRPr="002C7F75">
        <w:rPr>
          <w:rFonts w:cstheme="minorHAnsi"/>
        </w:rPr>
        <w:t>The Assistant Head</w:t>
      </w:r>
      <w:r w:rsidR="00611F79" w:rsidRPr="002C7F75">
        <w:rPr>
          <w:rFonts w:cstheme="minorHAnsi"/>
        </w:rPr>
        <w:t xml:space="preserve"> for Inclusion will work alongside the </w:t>
      </w:r>
      <w:proofErr w:type="spellStart"/>
      <w:r w:rsidR="00611F79" w:rsidRPr="002C7F75">
        <w:rPr>
          <w:rFonts w:cstheme="minorHAnsi"/>
        </w:rPr>
        <w:t>Headteacher</w:t>
      </w:r>
      <w:proofErr w:type="spellEnd"/>
      <w:r w:rsidR="00611F79" w:rsidRPr="002C7F75">
        <w:rPr>
          <w:rFonts w:cstheme="minorHAnsi"/>
        </w:rPr>
        <w:t xml:space="preserve"> and Senior Leadership Team to provide effective strategic leadership of the school, providing an inspiring and dynamic vision to ensure successful inclusion for all pupils.</w:t>
      </w:r>
      <w:bookmarkStart w:id="0" w:name="_GoBack"/>
      <w:bookmarkEnd w:id="0"/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796CC5" w:rsidRPr="00A70BB8" w:rsidTr="00DF20BD">
        <w:trPr>
          <w:trHeight w:val="378"/>
        </w:trPr>
        <w:tc>
          <w:tcPr>
            <w:tcW w:w="9498" w:type="dxa"/>
            <w:shd w:val="clear" w:color="auto" w:fill="F2F2F2" w:themeFill="background1" w:themeFillShade="F2"/>
          </w:tcPr>
          <w:p w:rsidR="00796CC5" w:rsidRPr="002C7F75" w:rsidRDefault="002C7F75" w:rsidP="00DF20BD">
            <w:pPr>
              <w:ind w:left="113" w:righ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Teaching &amp; Learning </w:t>
            </w:r>
          </w:p>
        </w:tc>
      </w:tr>
      <w:tr w:rsidR="00796CC5" w:rsidRPr="00A70BB8" w:rsidTr="00DF20BD">
        <w:trPr>
          <w:cantSplit/>
          <w:trHeight w:val="3116"/>
        </w:trPr>
        <w:tc>
          <w:tcPr>
            <w:tcW w:w="9498" w:type="dxa"/>
          </w:tcPr>
          <w:p w:rsidR="00677152" w:rsidRDefault="00677152" w:rsidP="00DF20BD">
            <w:pPr>
              <w:rPr>
                <w:rFonts w:cstheme="minorHAnsi"/>
              </w:rPr>
            </w:pPr>
          </w:p>
          <w:p w:rsidR="00677152" w:rsidRPr="00E0392C" w:rsidRDefault="00677152" w:rsidP="00DF20BD">
            <w:pPr>
              <w:numPr>
                <w:ilvl w:val="0"/>
                <w:numId w:val="3"/>
              </w:numPr>
              <w:rPr>
                <w:rFonts w:cstheme="minorHAnsi"/>
              </w:rPr>
            </w:pPr>
            <w:r w:rsidRPr="00E0392C">
              <w:rPr>
                <w:rFonts w:cstheme="minorHAnsi"/>
              </w:rPr>
              <w:t xml:space="preserve">To work closely with the </w:t>
            </w:r>
            <w:proofErr w:type="spellStart"/>
            <w:r w:rsidRPr="00E0392C">
              <w:rPr>
                <w:rFonts w:cstheme="minorHAnsi"/>
              </w:rPr>
              <w:t>Headteacher</w:t>
            </w:r>
            <w:proofErr w:type="spellEnd"/>
            <w:r w:rsidRPr="00E0392C">
              <w:rPr>
                <w:rFonts w:cstheme="minorHAnsi"/>
              </w:rPr>
              <w:t xml:space="preserve"> and other senior leaders to ensure the school vision for teaching learning is embedded across the curriculum</w:t>
            </w:r>
          </w:p>
          <w:p w:rsidR="00642A99" w:rsidRPr="00E0392C" w:rsidRDefault="00642A99" w:rsidP="00DF20B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E0392C">
              <w:rPr>
                <w:rFonts w:cstheme="minorHAnsi"/>
              </w:rPr>
              <w:t>Promote and develop inclusive learning throughout the school</w:t>
            </w:r>
          </w:p>
          <w:p w:rsidR="00642A99" w:rsidRPr="00E0392C" w:rsidRDefault="00642A99" w:rsidP="00DF20B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E0392C">
              <w:rPr>
                <w:rFonts w:cstheme="minorHAnsi"/>
              </w:rPr>
              <w:t>Plan strategically for SEND and Inclusion</w:t>
            </w:r>
          </w:p>
          <w:p w:rsidR="00E0392C" w:rsidRPr="00E0392C" w:rsidRDefault="00E0392C" w:rsidP="00E0392C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theme="minorHAnsi"/>
              </w:rPr>
            </w:pPr>
            <w:r w:rsidRPr="00E0392C">
              <w:rPr>
                <w:rFonts w:cstheme="minorHAnsi"/>
              </w:rPr>
              <w:t xml:space="preserve">Drive school vision for inclusion, alongside </w:t>
            </w:r>
            <w:proofErr w:type="spellStart"/>
            <w:r w:rsidRPr="00E0392C">
              <w:rPr>
                <w:rFonts w:cstheme="minorHAnsi"/>
              </w:rPr>
              <w:t>SENCo</w:t>
            </w:r>
            <w:proofErr w:type="spellEnd"/>
            <w:r w:rsidRPr="00E0392C">
              <w:rPr>
                <w:rFonts w:cstheme="minorHAnsi"/>
              </w:rPr>
              <w:t xml:space="preserve"> and Resource Provision Manager</w:t>
            </w:r>
          </w:p>
          <w:p w:rsidR="00642A99" w:rsidRPr="00642A99" w:rsidRDefault="00642A99" w:rsidP="00DF20BD">
            <w:pPr>
              <w:numPr>
                <w:ilvl w:val="0"/>
                <w:numId w:val="3"/>
              </w:numPr>
              <w:rPr>
                <w:rFonts w:cstheme="minorHAnsi"/>
              </w:rPr>
            </w:pPr>
            <w:r w:rsidRPr="00E0392C">
              <w:rPr>
                <w:rFonts w:cstheme="minorHAnsi"/>
              </w:rPr>
              <w:t>Provide leadership in the development and management of teaching and learning for key groups of pupils e</w:t>
            </w:r>
            <w:r>
              <w:rPr>
                <w:rFonts w:cstheme="minorHAnsi"/>
              </w:rPr>
              <w:t>.g. EAL, SEN, PP, CP and LAC.</w:t>
            </w:r>
          </w:p>
          <w:p w:rsidR="00796CC5" w:rsidRPr="002C7F75" w:rsidRDefault="00796CC5" w:rsidP="00DF20BD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2C7F75">
              <w:rPr>
                <w:rFonts w:cstheme="minorHAnsi"/>
              </w:rPr>
              <w:t xml:space="preserve">To </w:t>
            </w:r>
            <w:r w:rsidR="00E713BC" w:rsidRPr="002C7F75">
              <w:rPr>
                <w:rFonts w:cstheme="minorHAnsi"/>
              </w:rPr>
              <w:t>be a leading teacher across the school</w:t>
            </w:r>
            <w:r w:rsidRPr="002C7F75">
              <w:rPr>
                <w:rFonts w:cstheme="minorHAnsi"/>
              </w:rPr>
              <w:t xml:space="preserve"> and provide a role model of exemplary practice</w:t>
            </w:r>
          </w:p>
          <w:p w:rsidR="00796CC5" w:rsidRPr="002C7F75" w:rsidRDefault="00796CC5" w:rsidP="00DF20BD">
            <w:pPr>
              <w:numPr>
                <w:ilvl w:val="0"/>
                <w:numId w:val="3"/>
              </w:numPr>
              <w:rPr>
                <w:rFonts w:cstheme="minorHAnsi"/>
              </w:rPr>
            </w:pPr>
            <w:r w:rsidRPr="002C7F75">
              <w:rPr>
                <w:rFonts w:cstheme="minorHAnsi"/>
              </w:rPr>
              <w:t>To take a lead role in ensuring the highest possible sta</w:t>
            </w:r>
            <w:r w:rsidR="009114C7" w:rsidRPr="002C7F75">
              <w:rPr>
                <w:rFonts w:cstheme="minorHAnsi"/>
              </w:rPr>
              <w:t xml:space="preserve">ndards of teaching </w:t>
            </w:r>
            <w:r w:rsidR="00E713BC" w:rsidRPr="002C7F75">
              <w:rPr>
                <w:rFonts w:cstheme="minorHAnsi"/>
              </w:rPr>
              <w:t>across the school</w:t>
            </w:r>
          </w:p>
          <w:p w:rsidR="00796CC5" w:rsidRPr="002C7F75" w:rsidRDefault="00796CC5" w:rsidP="00DF20BD">
            <w:pPr>
              <w:numPr>
                <w:ilvl w:val="0"/>
                <w:numId w:val="3"/>
              </w:numPr>
              <w:rPr>
                <w:rFonts w:cstheme="minorHAnsi"/>
              </w:rPr>
            </w:pPr>
            <w:r w:rsidRPr="002C7F75">
              <w:rPr>
                <w:rFonts w:cstheme="minorHAnsi"/>
              </w:rPr>
              <w:t>To contribute to whole school monitoring and evaluation of teaching and learning, providing constructive and developmental feedback on a regular basis.</w:t>
            </w:r>
          </w:p>
          <w:p w:rsidR="00796CC5" w:rsidRPr="002C7F75" w:rsidRDefault="00E0392C" w:rsidP="00DF20BD">
            <w:pPr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</w:t>
            </w:r>
            <w:r w:rsidR="00796CC5" w:rsidRPr="002C7F75">
              <w:rPr>
                <w:rFonts w:cstheme="minorHAnsi"/>
              </w:rPr>
              <w:t>o support middle leaders and class teachers in developing pupil interventions and in tracking their effectiveness</w:t>
            </w:r>
          </w:p>
          <w:p w:rsidR="00796CC5" w:rsidRPr="002C7F75" w:rsidRDefault="00796CC5" w:rsidP="00DF20BD">
            <w:pPr>
              <w:numPr>
                <w:ilvl w:val="0"/>
                <w:numId w:val="3"/>
              </w:numPr>
              <w:rPr>
                <w:rFonts w:cstheme="minorHAnsi"/>
              </w:rPr>
            </w:pPr>
            <w:r w:rsidRPr="002C7F75">
              <w:rPr>
                <w:rFonts w:cstheme="minorHAnsi"/>
              </w:rPr>
              <w:t>To support the academic, physical and pastoral well being of all pupils in the school.</w:t>
            </w:r>
          </w:p>
          <w:p w:rsidR="00E0392C" w:rsidRPr="00EC1B1B" w:rsidRDefault="00E0392C" w:rsidP="00E0392C">
            <w:pPr>
              <w:numPr>
                <w:ilvl w:val="0"/>
                <w:numId w:val="3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EC1B1B">
              <w:rPr>
                <w:rFonts w:cstheme="minorHAnsi"/>
              </w:rPr>
              <w:t>Teaching commitment of up to 0.5</w:t>
            </w:r>
          </w:p>
          <w:p w:rsidR="0066734D" w:rsidRPr="00A70BB8" w:rsidRDefault="0066734D" w:rsidP="00DF20B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6734D" w:rsidRPr="00A70BB8" w:rsidTr="00DF20BD">
        <w:trPr>
          <w:cantSplit/>
          <w:trHeight w:val="418"/>
        </w:trPr>
        <w:tc>
          <w:tcPr>
            <w:tcW w:w="9498" w:type="dxa"/>
            <w:shd w:val="clear" w:color="auto" w:fill="F2F2F2" w:themeFill="background1" w:themeFillShade="F2"/>
          </w:tcPr>
          <w:p w:rsidR="0066734D" w:rsidRPr="002C7F75" w:rsidRDefault="00E713BC" w:rsidP="00DF20BD">
            <w:pPr>
              <w:ind w:left="113" w:right="113"/>
              <w:rPr>
                <w:rFonts w:cstheme="minorHAnsi"/>
                <w:b/>
                <w:sz w:val="24"/>
                <w:szCs w:val="24"/>
              </w:rPr>
            </w:pPr>
            <w:r w:rsidRPr="002C7F75">
              <w:rPr>
                <w:rFonts w:cstheme="minorHAnsi"/>
                <w:b/>
                <w:sz w:val="24"/>
                <w:szCs w:val="24"/>
              </w:rPr>
              <w:t xml:space="preserve">Pupil Progress/Assessments </w:t>
            </w:r>
          </w:p>
        </w:tc>
      </w:tr>
      <w:tr w:rsidR="00796CC5" w:rsidRPr="00A70BB8" w:rsidTr="00DF20BD">
        <w:trPr>
          <w:cantSplit/>
          <w:trHeight w:val="1134"/>
        </w:trPr>
        <w:tc>
          <w:tcPr>
            <w:tcW w:w="9498" w:type="dxa"/>
          </w:tcPr>
          <w:p w:rsidR="00677152" w:rsidRPr="00DF20BD" w:rsidRDefault="00677152" w:rsidP="00DF20BD">
            <w:pPr>
              <w:ind w:left="502"/>
              <w:rPr>
                <w:rFonts w:cstheme="minorHAnsi"/>
                <w:i/>
              </w:rPr>
            </w:pPr>
          </w:p>
          <w:p w:rsidR="00796CC5" w:rsidRPr="00FE723A" w:rsidRDefault="00796CC5" w:rsidP="00DF20BD">
            <w:pPr>
              <w:numPr>
                <w:ilvl w:val="0"/>
                <w:numId w:val="5"/>
              </w:numPr>
              <w:rPr>
                <w:rFonts w:cstheme="minorHAnsi"/>
              </w:rPr>
            </w:pPr>
            <w:r w:rsidRPr="00FE723A">
              <w:rPr>
                <w:rFonts w:cstheme="minorHAnsi"/>
              </w:rPr>
              <w:t xml:space="preserve">Initiate and support methods of summative and formative assessment ensuring these are used effectively to track pupil progress and support next step learning </w:t>
            </w:r>
          </w:p>
          <w:p w:rsidR="00796CC5" w:rsidRPr="00FE723A" w:rsidRDefault="00FE723A" w:rsidP="00DF20BD">
            <w:pPr>
              <w:numPr>
                <w:ilvl w:val="0"/>
                <w:numId w:val="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 w:rsidR="00796CC5" w:rsidRPr="00FE723A">
              <w:rPr>
                <w:rFonts w:cstheme="minorHAnsi"/>
              </w:rPr>
              <w:t xml:space="preserve">onitor and evaluate assessment data </w:t>
            </w:r>
            <w:r w:rsidR="00E713BC" w:rsidRPr="00FE723A">
              <w:rPr>
                <w:rFonts w:cstheme="minorHAnsi"/>
              </w:rPr>
              <w:t xml:space="preserve">in </w:t>
            </w:r>
            <w:r w:rsidR="00796CC5" w:rsidRPr="00FE723A">
              <w:rPr>
                <w:rFonts w:cstheme="minorHAnsi"/>
              </w:rPr>
              <w:t xml:space="preserve">order to identify trends and </w:t>
            </w:r>
            <w:r w:rsidR="009114C7" w:rsidRPr="00FE723A">
              <w:rPr>
                <w:rFonts w:cstheme="minorHAnsi"/>
              </w:rPr>
              <w:t xml:space="preserve">to </w:t>
            </w:r>
            <w:r w:rsidR="00796CC5" w:rsidRPr="00FE723A">
              <w:rPr>
                <w:rFonts w:cstheme="minorHAnsi"/>
              </w:rPr>
              <w:t>formulate targeted action to address underperformance</w:t>
            </w:r>
          </w:p>
          <w:p w:rsidR="00642A99" w:rsidRPr="00FE723A" w:rsidRDefault="00642A99" w:rsidP="00DF20BD">
            <w:pPr>
              <w:numPr>
                <w:ilvl w:val="0"/>
                <w:numId w:val="4"/>
              </w:numPr>
              <w:rPr>
                <w:rFonts w:cstheme="minorHAnsi"/>
              </w:rPr>
            </w:pPr>
            <w:r w:rsidRPr="00FE723A">
              <w:rPr>
                <w:rFonts w:cstheme="minorHAnsi"/>
              </w:rPr>
              <w:t>Ensure all annual reviews for pupils with EHCP are undertaken</w:t>
            </w:r>
          </w:p>
          <w:p w:rsidR="00642A99" w:rsidRPr="00FE723A" w:rsidRDefault="00642A99" w:rsidP="00DF20BD">
            <w:pPr>
              <w:numPr>
                <w:ilvl w:val="0"/>
                <w:numId w:val="4"/>
              </w:numPr>
              <w:rPr>
                <w:rFonts w:cstheme="minorHAnsi"/>
              </w:rPr>
            </w:pPr>
            <w:r w:rsidRPr="00FE723A">
              <w:rPr>
                <w:rFonts w:cstheme="minorHAnsi"/>
              </w:rPr>
              <w:t>Monitor and evaluate the impact of intervention strategies across the school</w:t>
            </w:r>
          </w:p>
          <w:p w:rsidR="00796CC5" w:rsidRPr="00FE723A" w:rsidRDefault="00796CC5" w:rsidP="00DF20BD">
            <w:pPr>
              <w:numPr>
                <w:ilvl w:val="0"/>
                <w:numId w:val="4"/>
              </w:numPr>
              <w:rPr>
                <w:rFonts w:cstheme="minorHAnsi"/>
              </w:rPr>
            </w:pPr>
            <w:r w:rsidRPr="00FE723A">
              <w:rPr>
                <w:rFonts w:cstheme="minorHAnsi"/>
              </w:rPr>
              <w:t>Analyse and interpret school, national and local data to inform comparative evaluations of progress and expectations for pupil attainment.</w:t>
            </w:r>
          </w:p>
          <w:p w:rsidR="00796CC5" w:rsidRPr="00FE723A" w:rsidRDefault="00796CC5" w:rsidP="00DF20BD">
            <w:pPr>
              <w:numPr>
                <w:ilvl w:val="0"/>
                <w:numId w:val="4"/>
              </w:numPr>
              <w:rPr>
                <w:rFonts w:cstheme="minorHAnsi"/>
              </w:rPr>
            </w:pPr>
            <w:r w:rsidRPr="00FE723A">
              <w:rPr>
                <w:rFonts w:cstheme="minorHAnsi"/>
              </w:rPr>
              <w:t>Ensure that teachers set and monitor realistic yet challenging targets for all pupils.</w:t>
            </w:r>
          </w:p>
          <w:p w:rsidR="00677152" w:rsidRPr="00FE723A" w:rsidRDefault="00796CC5" w:rsidP="00DF20BD">
            <w:pPr>
              <w:numPr>
                <w:ilvl w:val="0"/>
                <w:numId w:val="4"/>
              </w:numPr>
              <w:rPr>
                <w:rFonts w:cstheme="minorHAnsi"/>
              </w:rPr>
            </w:pPr>
            <w:r w:rsidRPr="00FE723A">
              <w:rPr>
                <w:rFonts w:cstheme="minorHAnsi"/>
              </w:rPr>
              <w:t>Contribute to the achievement of whole school targets for attainment.</w:t>
            </w:r>
          </w:p>
          <w:p w:rsidR="00DF20BD" w:rsidRPr="00DF20BD" w:rsidRDefault="00DF20BD" w:rsidP="00DF20BD">
            <w:pPr>
              <w:rPr>
                <w:rFonts w:cstheme="minorHAnsi"/>
                <w:i/>
              </w:rPr>
            </w:pPr>
          </w:p>
        </w:tc>
      </w:tr>
    </w:tbl>
    <w:p w:rsidR="00DF20BD" w:rsidRDefault="00DF20BD"/>
    <w:p w:rsidR="00DF20BD" w:rsidRDefault="00DF20BD">
      <w:r>
        <w:br w:type="page"/>
      </w:r>
    </w:p>
    <w:p w:rsidR="00DF20BD" w:rsidRDefault="00DF20BD"/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66734D" w:rsidRPr="00A70BB8" w:rsidTr="00DF20BD">
        <w:trPr>
          <w:cantSplit/>
          <w:trHeight w:val="332"/>
        </w:trPr>
        <w:tc>
          <w:tcPr>
            <w:tcW w:w="9498" w:type="dxa"/>
            <w:shd w:val="clear" w:color="auto" w:fill="F2F2F2" w:themeFill="background1" w:themeFillShade="F2"/>
          </w:tcPr>
          <w:p w:rsidR="0066734D" w:rsidRPr="00E0392C" w:rsidRDefault="0066734D" w:rsidP="00DF20BD">
            <w:pPr>
              <w:ind w:right="113"/>
              <w:rPr>
                <w:rFonts w:cstheme="minorHAnsi"/>
                <w:b/>
                <w:sz w:val="24"/>
                <w:szCs w:val="24"/>
              </w:rPr>
            </w:pPr>
            <w:r w:rsidRPr="00E0392C">
              <w:rPr>
                <w:rFonts w:cstheme="minorHAnsi"/>
                <w:b/>
                <w:sz w:val="24"/>
                <w:szCs w:val="24"/>
              </w:rPr>
              <w:t>L</w:t>
            </w:r>
            <w:r w:rsidR="00611F79" w:rsidRPr="00E0392C">
              <w:rPr>
                <w:rFonts w:cstheme="minorHAnsi"/>
                <w:b/>
                <w:sz w:val="24"/>
                <w:szCs w:val="24"/>
              </w:rPr>
              <w:t xml:space="preserve">eading and Managing Staff </w:t>
            </w:r>
          </w:p>
        </w:tc>
      </w:tr>
      <w:tr w:rsidR="0066734D" w:rsidRPr="00A70BB8" w:rsidTr="00DF20BD">
        <w:trPr>
          <w:cantSplit/>
          <w:trHeight w:val="3210"/>
        </w:trPr>
        <w:tc>
          <w:tcPr>
            <w:tcW w:w="9498" w:type="dxa"/>
          </w:tcPr>
          <w:p w:rsidR="00677152" w:rsidRDefault="00677152" w:rsidP="00DF20BD">
            <w:pPr>
              <w:ind w:left="643"/>
              <w:rPr>
                <w:rFonts w:cstheme="minorHAnsi"/>
              </w:rPr>
            </w:pPr>
          </w:p>
          <w:p w:rsidR="00677152" w:rsidRDefault="00677152" w:rsidP="00DF20BD">
            <w:pPr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Be </w:t>
            </w:r>
            <w:r w:rsidR="00FE723A">
              <w:rPr>
                <w:rFonts w:cstheme="minorHAnsi"/>
              </w:rPr>
              <w:t xml:space="preserve">a </w:t>
            </w:r>
            <w:r>
              <w:rPr>
                <w:rFonts w:cstheme="minorHAnsi"/>
              </w:rPr>
              <w:t>pro-active member of the Senior Leadership Team</w:t>
            </w:r>
          </w:p>
          <w:p w:rsidR="0066734D" w:rsidRDefault="00FE723A" w:rsidP="00DF20BD">
            <w:pPr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Oversee and support the </w:t>
            </w:r>
            <w:proofErr w:type="spellStart"/>
            <w:r>
              <w:rPr>
                <w:rFonts w:cstheme="minorHAnsi"/>
              </w:rPr>
              <w:t>SENCo</w:t>
            </w:r>
            <w:proofErr w:type="spellEnd"/>
            <w:r>
              <w:rPr>
                <w:rFonts w:cstheme="minorHAnsi"/>
              </w:rPr>
              <w:t xml:space="preserve">, Resource Provision Manager and wider Inclusion Team </w:t>
            </w:r>
            <w:r w:rsidR="00642A99">
              <w:rPr>
                <w:rFonts w:cstheme="minorHAnsi"/>
              </w:rPr>
              <w:t>in their role</w:t>
            </w:r>
            <w:r>
              <w:rPr>
                <w:rFonts w:cstheme="minorHAnsi"/>
              </w:rPr>
              <w:t>s</w:t>
            </w:r>
          </w:p>
          <w:p w:rsidR="00642A99" w:rsidRDefault="00642A99" w:rsidP="00DF20BD">
            <w:pPr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To liaise effectively with external agencies to ensure accurate identification of needs and to ensure effective support is then in place </w:t>
            </w:r>
          </w:p>
          <w:p w:rsidR="0066734D" w:rsidRPr="00642A99" w:rsidRDefault="0066734D" w:rsidP="00DF20BD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2C7F75">
              <w:rPr>
                <w:rFonts w:cstheme="minorHAnsi"/>
              </w:rPr>
              <w:t>To lead teaching and non-teaching staff meeti</w:t>
            </w:r>
            <w:r w:rsidR="00FE723A">
              <w:rPr>
                <w:rFonts w:cstheme="minorHAnsi"/>
              </w:rPr>
              <w:t>ngs and training as appropriate</w:t>
            </w:r>
          </w:p>
          <w:p w:rsidR="0066734D" w:rsidRPr="002C7F75" w:rsidRDefault="0066734D" w:rsidP="00DF20BD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2C7F75">
              <w:rPr>
                <w:rFonts w:cstheme="minorHAnsi"/>
              </w:rPr>
              <w:t>Provide a professional role model for teachers and othe</w:t>
            </w:r>
            <w:r w:rsidR="00FE723A">
              <w:rPr>
                <w:rFonts w:cstheme="minorHAnsi"/>
              </w:rPr>
              <w:t>r aspiring leaders and managers</w:t>
            </w:r>
          </w:p>
          <w:p w:rsidR="0066734D" w:rsidRPr="002C7F75" w:rsidRDefault="0066734D" w:rsidP="00DF20BD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2C7F75">
              <w:rPr>
                <w:rFonts w:cstheme="minorHAnsi"/>
              </w:rPr>
              <w:t>Communicate effectively with professional integrity within a</w:t>
            </w:r>
            <w:r w:rsidR="00FE723A">
              <w:rPr>
                <w:rFonts w:cstheme="minorHAnsi"/>
              </w:rPr>
              <w:t>nd beyond the school community</w:t>
            </w:r>
          </w:p>
          <w:p w:rsidR="0066734D" w:rsidRPr="002C7F75" w:rsidRDefault="00A368B9" w:rsidP="00DF20BD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2C7F75">
              <w:rPr>
                <w:rFonts w:cstheme="minorHAnsi"/>
              </w:rPr>
              <w:t>Support</w:t>
            </w:r>
            <w:r w:rsidR="0066734D" w:rsidRPr="002C7F75">
              <w:rPr>
                <w:rFonts w:cstheme="minorHAnsi"/>
              </w:rPr>
              <w:t xml:space="preserve"> staff in professional discussions with colleagues, parents or outside agencies</w:t>
            </w:r>
          </w:p>
          <w:p w:rsidR="0066734D" w:rsidRPr="002C7F75" w:rsidRDefault="00A368B9" w:rsidP="00DF20BD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2C7F75">
              <w:rPr>
                <w:rFonts w:cstheme="minorHAnsi"/>
              </w:rPr>
              <w:t>Work</w:t>
            </w:r>
            <w:r w:rsidR="0066734D" w:rsidRPr="002C7F75">
              <w:rPr>
                <w:rFonts w:cstheme="minorHAnsi"/>
              </w:rPr>
              <w:t xml:space="preserve"> effectively with governors</w:t>
            </w:r>
          </w:p>
          <w:p w:rsidR="0066734D" w:rsidRPr="002C7F75" w:rsidRDefault="00A368B9" w:rsidP="00DF20BD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2C7F75">
              <w:rPr>
                <w:rFonts w:cstheme="minorHAnsi"/>
              </w:rPr>
              <w:t>Take</w:t>
            </w:r>
            <w:r w:rsidR="0066734D" w:rsidRPr="002C7F75">
              <w:rPr>
                <w:rFonts w:cstheme="minorHAnsi"/>
              </w:rPr>
              <w:t xml:space="preserve"> an active interest in the wider aspects of school life</w:t>
            </w:r>
          </w:p>
          <w:p w:rsidR="0066734D" w:rsidRPr="00A70BB8" w:rsidRDefault="0066734D" w:rsidP="00DF20B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6734D" w:rsidRPr="00A70BB8" w:rsidTr="00DF20BD">
        <w:trPr>
          <w:cantSplit/>
          <w:trHeight w:val="350"/>
        </w:trPr>
        <w:tc>
          <w:tcPr>
            <w:tcW w:w="9498" w:type="dxa"/>
            <w:shd w:val="clear" w:color="auto" w:fill="F2F2F2" w:themeFill="background1" w:themeFillShade="F2"/>
          </w:tcPr>
          <w:p w:rsidR="0066734D" w:rsidRPr="002C7F75" w:rsidRDefault="002C7F75" w:rsidP="00DF20BD">
            <w:pPr>
              <w:ind w:left="113" w:righ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Whole School Development </w:t>
            </w:r>
          </w:p>
        </w:tc>
      </w:tr>
      <w:tr w:rsidR="0066734D" w:rsidRPr="00A70BB8" w:rsidTr="00DF20BD">
        <w:trPr>
          <w:cantSplit/>
          <w:trHeight w:val="3320"/>
        </w:trPr>
        <w:tc>
          <w:tcPr>
            <w:tcW w:w="9498" w:type="dxa"/>
          </w:tcPr>
          <w:p w:rsidR="00EB1058" w:rsidRDefault="00EB1058" w:rsidP="00DF20BD">
            <w:pPr>
              <w:ind w:left="502"/>
              <w:rPr>
                <w:rFonts w:cstheme="minorHAnsi"/>
                <w:szCs w:val="24"/>
              </w:rPr>
            </w:pPr>
          </w:p>
          <w:p w:rsidR="00EB1058" w:rsidRDefault="00EB1058" w:rsidP="00DF20BD">
            <w:pPr>
              <w:numPr>
                <w:ilvl w:val="0"/>
                <w:numId w:val="7"/>
              </w:num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To deliver and continuously develop  our aim to be an inclusive school</w:t>
            </w:r>
          </w:p>
          <w:p w:rsidR="0066734D" w:rsidRPr="00A70BB8" w:rsidRDefault="0066734D" w:rsidP="00DF20BD">
            <w:pPr>
              <w:numPr>
                <w:ilvl w:val="0"/>
                <w:numId w:val="7"/>
              </w:numPr>
              <w:rPr>
                <w:rFonts w:cstheme="minorHAnsi"/>
                <w:szCs w:val="24"/>
              </w:rPr>
            </w:pPr>
            <w:r w:rsidRPr="00A70BB8">
              <w:rPr>
                <w:rFonts w:cstheme="minorHAnsi"/>
                <w:szCs w:val="24"/>
              </w:rPr>
              <w:t>Working closely with the Headteacher, promote and model the school’s et</w:t>
            </w:r>
            <w:r w:rsidR="00FE723A">
              <w:rPr>
                <w:rFonts w:cstheme="minorHAnsi"/>
                <w:szCs w:val="24"/>
              </w:rPr>
              <w:t>hos, aims and high expectations</w:t>
            </w:r>
          </w:p>
          <w:p w:rsidR="0066734D" w:rsidRPr="00A70BB8" w:rsidRDefault="0066734D" w:rsidP="00DF20BD">
            <w:pPr>
              <w:numPr>
                <w:ilvl w:val="0"/>
                <w:numId w:val="7"/>
              </w:numPr>
              <w:rPr>
                <w:rFonts w:cstheme="minorHAnsi"/>
                <w:szCs w:val="24"/>
              </w:rPr>
            </w:pPr>
            <w:r w:rsidRPr="00A70BB8">
              <w:rPr>
                <w:rFonts w:cstheme="minorHAnsi"/>
                <w:szCs w:val="24"/>
              </w:rPr>
              <w:t>Working closely with the Headteacher, prepare, implement and monitor the School Development Plan</w:t>
            </w:r>
          </w:p>
          <w:p w:rsidR="0066734D" w:rsidRPr="00A70BB8" w:rsidRDefault="0066734D" w:rsidP="00DF20BD">
            <w:pPr>
              <w:numPr>
                <w:ilvl w:val="0"/>
                <w:numId w:val="7"/>
              </w:numPr>
              <w:rPr>
                <w:rFonts w:cstheme="minorHAnsi"/>
                <w:szCs w:val="24"/>
              </w:rPr>
            </w:pPr>
            <w:r w:rsidRPr="00A70BB8">
              <w:rPr>
                <w:rFonts w:cstheme="minorHAnsi"/>
                <w:szCs w:val="24"/>
              </w:rPr>
              <w:t xml:space="preserve">Take responsibility for the implementation of improvement </w:t>
            </w:r>
            <w:r w:rsidR="00E97D1A" w:rsidRPr="00A70BB8">
              <w:rPr>
                <w:rFonts w:cstheme="minorHAnsi"/>
                <w:szCs w:val="24"/>
              </w:rPr>
              <w:t xml:space="preserve">as identified by whole school priorities </w:t>
            </w:r>
          </w:p>
          <w:p w:rsidR="0066734D" w:rsidRPr="00A70BB8" w:rsidRDefault="0066734D" w:rsidP="00DF20BD">
            <w:pPr>
              <w:numPr>
                <w:ilvl w:val="0"/>
                <w:numId w:val="7"/>
              </w:numPr>
              <w:rPr>
                <w:rFonts w:cstheme="minorHAnsi"/>
                <w:szCs w:val="24"/>
              </w:rPr>
            </w:pPr>
            <w:r w:rsidRPr="00A70BB8">
              <w:rPr>
                <w:rFonts w:cstheme="minorHAnsi"/>
                <w:szCs w:val="24"/>
              </w:rPr>
              <w:t>Working closely with the Headteacher, co-ordinate an</w:t>
            </w:r>
            <w:r w:rsidR="00FE723A">
              <w:rPr>
                <w:rFonts w:cstheme="minorHAnsi"/>
                <w:szCs w:val="24"/>
              </w:rPr>
              <w:t>d lead professional development</w:t>
            </w:r>
            <w:r w:rsidRPr="00A70BB8">
              <w:rPr>
                <w:rFonts w:cstheme="minorHAnsi"/>
                <w:szCs w:val="24"/>
              </w:rPr>
              <w:t xml:space="preserve"> </w:t>
            </w:r>
          </w:p>
          <w:p w:rsidR="0066734D" w:rsidRPr="00A70BB8" w:rsidRDefault="0066734D" w:rsidP="00DF20BD">
            <w:pPr>
              <w:numPr>
                <w:ilvl w:val="0"/>
                <w:numId w:val="7"/>
              </w:numPr>
              <w:rPr>
                <w:rFonts w:cstheme="minorHAnsi"/>
                <w:szCs w:val="24"/>
              </w:rPr>
            </w:pPr>
            <w:r w:rsidRPr="00A70BB8">
              <w:rPr>
                <w:rFonts w:cstheme="minorHAnsi"/>
                <w:szCs w:val="24"/>
              </w:rPr>
              <w:t>Take action to build and maintain good team-work wit</w:t>
            </w:r>
            <w:r w:rsidR="00FE723A">
              <w:rPr>
                <w:rFonts w:cstheme="minorHAnsi"/>
                <w:szCs w:val="24"/>
              </w:rPr>
              <w:t>h high expectations of outcomes</w:t>
            </w:r>
          </w:p>
          <w:p w:rsidR="0066734D" w:rsidRPr="00A70BB8" w:rsidRDefault="0066734D" w:rsidP="00DF20BD">
            <w:pPr>
              <w:numPr>
                <w:ilvl w:val="0"/>
                <w:numId w:val="7"/>
              </w:numPr>
              <w:rPr>
                <w:rFonts w:cstheme="minorHAnsi"/>
                <w:szCs w:val="24"/>
              </w:rPr>
            </w:pPr>
            <w:r w:rsidRPr="00A70BB8">
              <w:rPr>
                <w:rFonts w:cstheme="minorHAnsi"/>
                <w:szCs w:val="24"/>
              </w:rPr>
              <w:t>Strengthen and develop effective links</w:t>
            </w:r>
            <w:r w:rsidR="00FE723A">
              <w:rPr>
                <w:rFonts w:cstheme="minorHAnsi"/>
                <w:szCs w:val="24"/>
              </w:rPr>
              <w:t xml:space="preserve"> with parents and the community</w:t>
            </w:r>
          </w:p>
          <w:p w:rsidR="0066734D" w:rsidRPr="00A70BB8" w:rsidRDefault="0066734D" w:rsidP="00DF20BD">
            <w:pPr>
              <w:numPr>
                <w:ilvl w:val="0"/>
                <w:numId w:val="7"/>
              </w:numPr>
              <w:rPr>
                <w:rFonts w:cstheme="minorHAnsi"/>
                <w:szCs w:val="24"/>
              </w:rPr>
            </w:pPr>
            <w:r w:rsidRPr="00A70BB8">
              <w:rPr>
                <w:rFonts w:cstheme="minorHAnsi"/>
                <w:szCs w:val="24"/>
              </w:rPr>
              <w:t>Working closely with the Headteacher and other leaders, ensure the school fulfils its statutory duties for all pupils including the more ab</w:t>
            </w:r>
            <w:r w:rsidR="00FE723A">
              <w:rPr>
                <w:rFonts w:cstheme="minorHAnsi"/>
                <w:szCs w:val="24"/>
              </w:rPr>
              <w:t>le and those with special needs</w:t>
            </w:r>
          </w:p>
          <w:p w:rsidR="0066734D" w:rsidRPr="00A70BB8" w:rsidRDefault="0066734D" w:rsidP="00DF20BD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C25BAA" w:rsidRDefault="00C25BAA" w:rsidP="00C25BAA">
      <w:pPr>
        <w:tabs>
          <w:tab w:val="left" w:pos="2835"/>
        </w:tabs>
      </w:pPr>
    </w:p>
    <w:p w:rsidR="00C25BAA" w:rsidRDefault="00C25BAA" w:rsidP="00C25BAA">
      <w:pPr>
        <w:tabs>
          <w:tab w:val="left" w:pos="2835"/>
        </w:tabs>
        <w:rPr>
          <w:b/>
        </w:rPr>
      </w:pPr>
      <w:r>
        <w:t>This job description will be reviewed at regular intervals and is subject to change as the needs of the school evolve.</w:t>
      </w:r>
    </w:p>
    <w:p w:rsidR="002D18A5" w:rsidRPr="00A70BB8" w:rsidRDefault="002D18A5" w:rsidP="00012EB8">
      <w:pPr>
        <w:spacing w:before="100" w:beforeAutospacing="1" w:after="100" w:afterAutospacing="1" w:line="240" w:lineRule="auto"/>
        <w:rPr>
          <w:rFonts w:cstheme="minorHAnsi"/>
          <w:sz w:val="20"/>
          <w:szCs w:val="20"/>
        </w:rPr>
      </w:pPr>
    </w:p>
    <w:p w:rsidR="002D18A5" w:rsidRPr="00A70BB8" w:rsidRDefault="002D18A5" w:rsidP="00012EB8">
      <w:pPr>
        <w:spacing w:before="100" w:beforeAutospacing="1" w:after="100" w:afterAutospacing="1" w:line="240" w:lineRule="auto"/>
        <w:rPr>
          <w:rFonts w:cstheme="minorHAnsi"/>
          <w:sz w:val="20"/>
          <w:szCs w:val="20"/>
        </w:rPr>
      </w:pPr>
    </w:p>
    <w:p w:rsidR="002D18A5" w:rsidRPr="00A70BB8" w:rsidRDefault="002D18A5" w:rsidP="00012EB8">
      <w:pPr>
        <w:spacing w:before="100" w:beforeAutospacing="1" w:after="100" w:afterAutospacing="1" w:line="240" w:lineRule="auto"/>
        <w:rPr>
          <w:rFonts w:cstheme="minorHAnsi"/>
          <w:sz w:val="20"/>
          <w:szCs w:val="20"/>
        </w:rPr>
      </w:pPr>
    </w:p>
    <w:p w:rsidR="002D18A5" w:rsidRPr="00A70BB8" w:rsidRDefault="002D18A5" w:rsidP="00012EB8">
      <w:pPr>
        <w:spacing w:before="100" w:beforeAutospacing="1" w:after="100" w:afterAutospacing="1" w:line="240" w:lineRule="auto"/>
        <w:rPr>
          <w:rFonts w:cstheme="minorHAnsi"/>
          <w:sz w:val="20"/>
          <w:szCs w:val="20"/>
        </w:rPr>
      </w:pPr>
    </w:p>
    <w:p w:rsidR="002D18A5" w:rsidRPr="00A70BB8" w:rsidRDefault="002D18A5" w:rsidP="00012EB8">
      <w:pPr>
        <w:spacing w:before="100" w:beforeAutospacing="1" w:after="100" w:afterAutospacing="1" w:line="240" w:lineRule="auto"/>
        <w:rPr>
          <w:rFonts w:cstheme="minorHAnsi"/>
          <w:sz w:val="20"/>
          <w:szCs w:val="20"/>
        </w:rPr>
      </w:pPr>
    </w:p>
    <w:p w:rsidR="00065696" w:rsidRPr="00A70BB8" w:rsidRDefault="00065696">
      <w:pPr>
        <w:rPr>
          <w:rFonts w:cstheme="minorHAnsi"/>
        </w:rPr>
      </w:pPr>
    </w:p>
    <w:sectPr w:rsidR="00065696" w:rsidRPr="00A70BB8" w:rsidSect="0066734D">
      <w:pgSz w:w="11906" w:h="16838"/>
      <w:pgMar w:top="993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79E"/>
    <w:multiLevelType w:val="hybridMultilevel"/>
    <w:tmpl w:val="68481BC0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1"/>
        </w:tabs>
        <w:ind w:left="10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1"/>
        </w:tabs>
        <w:ind w:left="32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1"/>
        </w:tabs>
        <w:ind w:left="39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1"/>
        </w:tabs>
        <w:ind w:left="46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1"/>
        </w:tabs>
        <w:ind w:left="54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1"/>
        </w:tabs>
        <w:ind w:left="6121" w:hanging="360"/>
      </w:pPr>
      <w:rPr>
        <w:rFonts w:ascii="Wingdings" w:hAnsi="Wingdings" w:hint="default"/>
      </w:rPr>
    </w:lvl>
  </w:abstractNum>
  <w:abstractNum w:abstractNumId="1">
    <w:nsid w:val="167B31A1"/>
    <w:multiLevelType w:val="hybridMultilevel"/>
    <w:tmpl w:val="5C7C5348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1"/>
        </w:tabs>
        <w:ind w:left="10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1"/>
        </w:tabs>
        <w:ind w:left="25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1"/>
        </w:tabs>
        <w:ind w:left="32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1"/>
        </w:tabs>
        <w:ind w:left="39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1"/>
        </w:tabs>
        <w:ind w:left="46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1"/>
        </w:tabs>
        <w:ind w:left="54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1"/>
        </w:tabs>
        <w:ind w:left="6121" w:hanging="360"/>
      </w:pPr>
      <w:rPr>
        <w:rFonts w:ascii="Wingdings" w:hAnsi="Wingdings" w:hint="default"/>
      </w:rPr>
    </w:lvl>
  </w:abstractNum>
  <w:abstractNum w:abstractNumId="2">
    <w:nsid w:val="40D15FCF"/>
    <w:multiLevelType w:val="hybridMultilevel"/>
    <w:tmpl w:val="83C8377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61D57B32"/>
    <w:multiLevelType w:val="multilevel"/>
    <w:tmpl w:val="242C1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82232B8"/>
    <w:multiLevelType w:val="hybridMultilevel"/>
    <w:tmpl w:val="DB5E6652"/>
    <w:lvl w:ilvl="0" w:tplc="04090001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5">
    <w:nsid w:val="6917766B"/>
    <w:multiLevelType w:val="hybridMultilevel"/>
    <w:tmpl w:val="57CEECE4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78522D57"/>
    <w:multiLevelType w:val="hybridMultilevel"/>
    <w:tmpl w:val="40BCFFE6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7D0"/>
    <w:rsid w:val="00012EB8"/>
    <w:rsid w:val="00031E5A"/>
    <w:rsid w:val="00065696"/>
    <w:rsid w:val="000A54BD"/>
    <w:rsid w:val="001375AB"/>
    <w:rsid w:val="001D451A"/>
    <w:rsid w:val="00246FDB"/>
    <w:rsid w:val="002C7F75"/>
    <w:rsid w:val="002D18A5"/>
    <w:rsid w:val="003872F7"/>
    <w:rsid w:val="00485CD8"/>
    <w:rsid w:val="00493FAC"/>
    <w:rsid w:val="004F5754"/>
    <w:rsid w:val="00506559"/>
    <w:rsid w:val="005718F5"/>
    <w:rsid w:val="0058026C"/>
    <w:rsid w:val="005A5659"/>
    <w:rsid w:val="00611F79"/>
    <w:rsid w:val="00642A99"/>
    <w:rsid w:val="0066734D"/>
    <w:rsid w:val="00677152"/>
    <w:rsid w:val="006C4F0D"/>
    <w:rsid w:val="00743A74"/>
    <w:rsid w:val="00791422"/>
    <w:rsid w:val="00796CC5"/>
    <w:rsid w:val="008906E8"/>
    <w:rsid w:val="008C340A"/>
    <w:rsid w:val="009114C7"/>
    <w:rsid w:val="009427D0"/>
    <w:rsid w:val="00A05A2F"/>
    <w:rsid w:val="00A110C3"/>
    <w:rsid w:val="00A368B9"/>
    <w:rsid w:val="00A70BB8"/>
    <w:rsid w:val="00A769BA"/>
    <w:rsid w:val="00AC00A2"/>
    <w:rsid w:val="00B70D7A"/>
    <w:rsid w:val="00B82CDD"/>
    <w:rsid w:val="00C25BAA"/>
    <w:rsid w:val="00C4184A"/>
    <w:rsid w:val="00C60E9C"/>
    <w:rsid w:val="00CC60B8"/>
    <w:rsid w:val="00CF7577"/>
    <w:rsid w:val="00D34DEE"/>
    <w:rsid w:val="00D67CE8"/>
    <w:rsid w:val="00D75E36"/>
    <w:rsid w:val="00DF20BD"/>
    <w:rsid w:val="00E0392C"/>
    <w:rsid w:val="00E713BC"/>
    <w:rsid w:val="00E904BC"/>
    <w:rsid w:val="00E97D1A"/>
    <w:rsid w:val="00EB1058"/>
    <w:rsid w:val="00EB6872"/>
    <w:rsid w:val="00ED7948"/>
    <w:rsid w:val="00EE59CD"/>
    <w:rsid w:val="00F47C23"/>
    <w:rsid w:val="00FE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2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D7948"/>
    <w:pPr>
      <w:ind w:left="720"/>
      <w:contextualSpacing/>
    </w:pPr>
  </w:style>
  <w:style w:type="table" w:styleId="TableGrid">
    <w:name w:val="Table Grid"/>
    <w:basedOn w:val="TableNormal"/>
    <w:uiPriority w:val="59"/>
    <w:rsid w:val="002D1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2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ED7948"/>
    <w:pPr>
      <w:ind w:left="720"/>
      <w:contextualSpacing/>
    </w:pPr>
  </w:style>
  <w:style w:type="table" w:styleId="TableGrid">
    <w:name w:val="Table Grid"/>
    <w:basedOn w:val="TableNormal"/>
    <w:uiPriority w:val="59"/>
    <w:rsid w:val="002D1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79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6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33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60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1991">
              <w:marLeft w:val="0"/>
              <w:marRight w:val="0"/>
              <w:marTop w:val="0"/>
              <w:marBottom w:val="360"/>
              <w:divBdr>
                <w:top w:val="single" w:sz="48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7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966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04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265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52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171538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9" w:color="CCCCCC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17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16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38712">
              <w:marLeft w:val="0"/>
              <w:marRight w:val="0"/>
              <w:marTop w:val="0"/>
              <w:marBottom w:val="360"/>
              <w:divBdr>
                <w:top w:val="single" w:sz="48" w:space="0" w:color="FFFFF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47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56636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1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00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4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372822">
                                      <w:marLeft w:val="0"/>
                                      <w:marRight w:val="0"/>
                                      <w:marTop w:val="18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9" w:color="CCCCCC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628B5C0-3928-44ED-8E62-CE05792BC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FAAD4413</Template>
  <TotalTime>4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Wood</dc:creator>
  <cp:lastModifiedBy>Amy Wood</cp:lastModifiedBy>
  <cp:revision>3</cp:revision>
  <dcterms:created xsi:type="dcterms:W3CDTF">2018-02-22T10:58:00Z</dcterms:created>
  <dcterms:modified xsi:type="dcterms:W3CDTF">2018-02-22T11:03:00Z</dcterms:modified>
</cp:coreProperties>
</file>