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A3E" w:rsidRDefault="00D4725C" w:rsidP="002E4A3E">
      <w:pPr>
        <w:ind w:left="-1134" w:right="-118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6FD0C2" wp14:editId="60A872A6">
                <wp:simplePos x="0" y="0"/>
                <wp:positionH relativeFrom="column">
                  <wp:posOffset>-762000</wp:posOffset>
                </wp:positionH>
                <wp:positionV relativeFrom="paragraph">
                  <wp:posOffset>86360</wp:posOffset>
                </wp:positionV>
                <wp:extent cx="7248525" cy="1514475"/>
                <wp:effectExtent l="19050" t="1905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8525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2F27" w:rsidRDefault="00272F2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F4DD8DC" wp14:editId="78854F3A">
                                  <wp:extent cx="1619249" cy="1181099"/>
                                  <wp:effectExtent l="0" t="0" r="635" b="635"/>
                                  <wp:docPr id="2" name="Picture 1" descr="cid:image001.png@01D0B33D.09359D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 descr="cid:image001.png@01D0B33D.09359D7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r:link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9249" cy="11810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60pt;margin-top:6.8pt;width:570.75pt;height:119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" fillcolor="white [3201]" strokecolor="black [3213]" strokeweight="3pt">
                <v:textbox>
                  <w:txbxContent>
                    <w:p w:rsidR="00272F27" w:rsidRDefault="00272F2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F4DD8DC" wp14:editId="78854F3A">
                            <wp:extent cx="1619249" cy="1181099"/>
                            <wp:effectExtent l="0" t="0" r="635" b="635"/>
                            <wp:docPr id="2" name="Picture 1" descr="cid:image001.png@01D0B33D.09359D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 descr="cid:image001.png@01D0B33D.09359D7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r:link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49" cy="11810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E4A3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4331C8" wp14:editId="61D99993">
                <wp:simplePos x="0" y="0"/>
                <wp:positionH relativeFrom="column">
                  <wp:posOffset>1219200</wp:posOffset>
                </wp:positionH>
                <wp:positionV relativeFrom="paragraph">
                  <wp:posOffset>153035</wp:posOffset>
                </wp:positionV>
                <wp:extent cx="4943475" cy="1390650"/>
                <wp:effectExtent l="0" t="0" r="952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3475" cy="1390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17AA" w:rsidRDefault="00A117AA"/>
                          <w:tbl>
                            <w:tblPr>
                              <w:tblW w:w="5273" w:type="dxa"/>
                              <w:tblInd w:w="9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700"/>
                              <w:gridCol w:w="2573"/>
                            </w:tblGrid>
                            <w:tr w:rsidR="00272F27" w:rsidRPr="002E4A3E" w:rsidTr="00A117AA">
                              <w:trPr>
                                <w:trHeight w:val="352"/>
                              </w:trPr>
                              <w:tc>
                                <w:tcPr>
                                  <w:tcW w:w="27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:rsidR="00272F27" w:rsidRPr="002E4A3E" w:rsidRDefault="00272F27" w:rsidP="002E4A3E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2E4A3E">
                                    <w:rPr>
                                      <w:rFonts w:ascii="Calibri" w:eastAsia="Times New Roman" w:hAnsi="Calibri" w:cs="Calibri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Job Description:</w:t>
                                  </w:r>
                                </w:p>
                              </w:tc>
                              <w:tc>
                                <w:tcPr>
                                  <w:tcW w:w="25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:rsidR="00272F27" w:rsidRPr="002E4A3E" w:rsidRDefault="00157FE0" w:rsidP="002E4A3E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Assistant Principal</w:t>
                                  </w:r>
                                </w:p>
                              </w:tc>
                            </w:tr>
                          </w:tbl>
                          <w:p w:rsidR="00272F27" w:rsidRDefault="00272F27" w:rsidP="00D4725C">
                            <w:pPr>
                              <w:spacing w:after="0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ab/>
                            </w:r>
                            <w:r w:rsidR="00775FC0">
                              <w:rPr>
                                <w:rFonts w:ascii="Calibri" w:hAnsi="Calibri" w:cs="Calibri"/>
                                <w:b/>
                              </w:rPr>
                              <w:t xml:space="preserve">Scale:                                </w:t>
                            </w:r>
                            <w:r w:rsidR="00775FC0" w:rsidRPr="00775FC0">
                              <w:rPr>
                                <w:rFonts w:ascii="Calibri" w:hAnsi="Calibri" w:cs="Calibri"/>
                              </w:rPr>
                              <w:t>LSP 13-17</w:t>
                            </w:r>
                          </w:p>
                          <w:p w:rsidR="00775FC0" w:rsidRPr="00775FC0" w:rsidRDefault="00775FC0" w:rsidP="00D4725C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775FC0">
                              <w:rPr>
                                <w:rFonts w:ascii="Calibri" w:hAnsi="Calibri" w:cs="Calibri"/>
                                <w:b/>
                              </w:rPr>
                              <w:t>Starting Salary: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96pt;margin-top:12.05pt;width:389.25pt;height:10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" fillcolor="white [3201]" stroked="f" strokeweight=".5pt">
                <v:textbox>
                  <w:txbxContent>
                    <w:p w:rsidR="00A117AA" w:rsidRDefault="00A117AA"/>
                    <w:tbl>
                      <w:tblPr>
                        <w:tblW w:w="5273" w:type="dxa"/>
                        <w:tblInd w:w="93" w:type="dxa"/>
                        <w:tblLook w:val="04A0" w:firstRow="1" w:lastRow="0" w:firstColumn="1" w:lastColumn="0" w:noHBand="0" w:noVBand="1"/>
                      </w:tblPr>
                      <w:tblGrid>
                        <w:gridCol w:w="2700"/>
                        <w:gridCol w:w="2573"/>
                      </w:tblGrid>
                      <w:tr w:rsidR="00272F27" w:rsidRPr="002E4A3E" w:rsidTr="00A117AA">
                        <w:trPr>
                          <w:trHeight w:val="352"/>
                        </w:trPr>
                        <w:tc>
                          <w:tcPr>
                            <w:tcW w:w="27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:rsidR="00272F27" w:rsidRPr="002E4A3E" w:rsidRDefault="00272F27" w:rsidP="002E4A3E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2E4A3E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Job Description:</w:t>
                            </w:r>
                          </w:p>
                        </w:tc>
                        <w:tc>
                          <w:tcPr>
                            <w:tcW w:w="25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:rsidR="00272F27" w:rsidRPr="002E4A3E" w:rsidRDefault="00157FE0" w:rsidP="002E4A3E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Assistant Principal</w:t>
                            </w:r>
                          </w:p>
                        </w:tc>
                      </w:tr>
                    </w:tbl>
                    <w:p w:rsidR="00272F27" w:rsidRDefault="00272F27" w:rsidP="00D4725C">
                      <w:pPr>
                        <w:spacing w:after="0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  <w:b/>
                        </w:rPr>
                        <w:tab/>
                      </w:r>
                      <w:r w:rsidR="00775FC0">
                        <w:rPr>
                          <w:rFonts w:ascii="Calibri" w:hAnsi="Calibri" w:cs="Calibri"/>
                          <w:b/>
                        </w:rPr>
                        <w:t xml:space="preserve">Scale:                                </w:t>
                      </w:r>
                      <w:r w:rsidR="00775FC0" w:rsidRPr="00775FC0">
                        <w:rPr>
                          <w:rFonts w:ascii="Calibri" w:hAnsi="Calibri" w:cs="Calibri"/>
                        </w:rPr>
                        <w:t>LSP 13-17</w:t>
                      </w:r>
                    </w:p>
                    <w:p w:rsidR="00775FC0" w:rsidRPr="00775FC0" w:rsidRDefault="00775FC0" w:rsidP="00D4725C">
                      <w:pPr>
                        <w:spacing w:after="0"/>
                        <w:rPr>
                          <w:rFonts w:ascii="Calibri" w:hAnsi="Calibri" w:cs="Calibri"/>
                          <w:b/>
                        </w:rPr>
                      </w:pPr>
                      <w:r w:rsidRPr="00775FC0">
                        <w:rPr>
                          <w:rFonts w:ascii="Calibri" w:hAnsi="Calibri" w:cs="Calibri"/>
                          <w:b/>
                        </w:rPr>
                        <w:t>Starting Salary: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2E4A3E" w:rsidRPr="002E4A3E" w:rsidRDefault="002E4A3E" w:rsidP="002E4A3E"/>
    <w:p w:rsidR="002E4A3E" w:rsidRPr="002E4A3E" w:rsidRDefault="002E4A3E" w:rsidP="002E4A3E"/>
    <w:p w:rsidR="002E4A3E" w:rsidRPr="002E4A3E" w:rsidRDefault="002E4A3E" w:rsidP="002E4A3E"/>
    <w:p w:rsidR="00A117AA" w:rsidRDefault="00A117AA" w:rsidP="00A117AA">
      <w:pPr>
        <w:tabs>
          <w:tab w:val="left" w:pos="2595"/>
        </w:tabs>
      </w:pPr>
    </w:p>
    <w:p w:rsidR="00272F27" w:rsidRDefault="00A117AA" w:rsidP="00272F27">
      <w:pPr>
        <w:tabs>
          <w:tab w:val="left" w:pos="3345"/>
        </w:tabs>
        <w:ind w:left="-1276"/>
        <w:rPr>
          <w:rFonts w:ascii="Calibri" w:hAnsi="Calibri" w:cs="Calibri"/>
          <w:b/>
        </w:rPr>
      </w:pPr>
      <w:r>
        <w:rPr>
          <w:rFonts w:ascii="Calibri" w:hAnsi="Calibri" w:cs="Calibr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-762000</wp:posOffset>
                </wp:positionH>
                <wp:positionV relativeFrom="paragraph">
                  <wp:posOffset>80645</wp:posOffset>
                </wp:positionV>
                <wp:extent cx="7248525" cy="504825"/>
                <wp:effectExtent l="19050" t="1905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852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17AA" w:rsidRDefault="00157FE0">
                            <w:r>
                              <w:t xml:space="preserve">The post-holder is accountable to the Principal in the first instance and the Vice Principal with regard to the designated </w:t>
                            </w:r>
                            <w:r>
                              <w:t>Curriculum ad year group.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-60pt;margin-top:6.35pt;width:570.75pt;height:39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" fillcolor="white [3201]" strokeweight="2.25pt">
                <v:textbox>
                  <w:txbxContent>
                    <w:p w:rsidR="00A117AA" w:rsidRDefault="00157FE0">
                      <w:r>
                        <w:t xml:space="preserve">The post-holder is accountable to the Principal in the first instance and the Vice Principal with regard to the designated </w:t>
                      </w:r>
                      <w:r>
                        <w:t>Curriculum ad year group.</w:t>
                      </w:r>
                    </w:p>
                  </w:txbxContent>
                </v:textbox>
              </v:shape>
            </w:pict>
          </mc:Fallback>
        </mc:AlternateContent>
      </w:r>
    </w:p>
    <w:p w:rsidR="00A117AA" w:rsidRDefault="00A117AA" w:rsidP="00272F27">
      <w:pPr>
        <w:tabs>
          <w:tab w:val="left" w:pos="3345"/>
        </w:tabs>
        <w:ind w:left="-1276"/>
      </w:pPr>
      <w:r>
        <w:rPr>
          <w:rFonts w:ascii="Calibri" w:hAnsi="Calibri" w:cs="Calibri"/>
          <w:b/>
        </w:rPr>
        <w:t xml:space="preserve"> </w:t>
      </w:r>
    </w:p>
    <w:p w:rsidR="00A117AA" w:rsidRPr="00A117AA" w:rsidRDefault="00157FE0" w:rsidP="00A117AA">
      <w:pPr>
        <w:spacing w:after="0" w:line="240" w:lineRule="auto"/>
        <w:jc w:val="both"/>
        <w:rPr>
          <w:rFonts w:ascii="Calibri" w:eastAsia="Times New Roman" w:hAnsi="Calibri" w:cs="Calibri"/>
          <w:b/>
          <w:bCs/>
        </w:rPr>
      </w:pPr>
      <w:r>
        <w:rPr>
          <w:rFonts w:ascii="Calibri" w:eastAsia="Times New Roman" w:hAnsi="Calibri" w:cs="Calibri"/>
          <w:b/>
          <w:bCs/>
        </w:rPr>
        <w:t>Overall</w:t>
      </w:r>
      <w:r w:rsidR="00A117AA" w:rsidRPr="00A117AA">
        <w:rPr>
          <w:rFonts w:ascii="Calibri" w:eastAsia="Times New Roman" w:hAnsi="Calibri" w:cs="Calibri"/>
          <w:b/>
          <w:bCs/>
        </w:rPr>
        <w:t xml:space="preserve"> Responsibilities:</w:t>
      </w:r>
    </w:p>
    <w:p w:rsidR="00157FE0" w:rsidRPr="00157FE0" w:rsidRDefault="00157FE0" w:rsidP="00157FE0">
      <w:pPr>
        <w:numPr>
          <w:ilvl w:val="0"/>
          <w:numId w:val="6"/>
        </w:numPr>
        <w:tabs>
          <w:tab w:val="clear" w:pos="720"/>
          <w:tab w:val="num" w:pos="426"/>
        </w:tabs>
        <w:spacing w:after="0" w:line="240" w:lineRule="auto"/>
        <w:ind w:left="426" w:hanging="426"/>
        <w:rPr>
          <w:rFonts w:eastAsia="Times New Roman" w:cstheme="minorHAnsi"/>
          <w:lang w:eastAsia="en-GB"/>
        </w:rPr>
      </w:pPr>
      <w:r w:rsidRPr="00157FE0">
        <w:rPr>
          <w:rFonts w:eastAsia="Times New Roman" w:cstheme="minorHAnsi"/>
          <w:lang w:eastAsia="en-GB"/>
        </w:rPr>
        <w:t>To be a member of the Leadership Team, participating in the strategic leadership and management of the school in order to secure continuous school improvement, which has a positive impact on students’ learning, progress and development.</w:t>
      </w:r>
    </w:p>
    <w:p w:rsidR="00157FE0" w:rsidRPr="00157FE0" w:rsidRDefault="00157FE0" w:rsidP="00157FE0">
      <w:pPr>
        <w:tabs>
          <w:tab w:val="num" w:pos="426"/>
        </w:tabs>
        <w:spacing w:after="0" w:line="240" w:lineRule="auto"/>
        <w:ind w:left="360" w:hanging="862"/>
        <w:rPr>
          <w:rFonts w:eastAsia="Times New Roman" w:cstheme="minorHAnsi"/>
          <w:lang w:eastAsia="en-GB"/>
        </w:rPr>
      </w:pPr>
    </w:p>
    <w:p w:rsidR="00157FE0" w:rsidRPr="00157FE0" w:rsidRDefault="00157FE0" w:rsidP="00157FE0">
      <w:pPr>
        <w:numPr>
          <w:ilvl w:val="0"/>
          <w:numId w:val="6"/>
        </w:numPr>
        <w:tabs>
          <w:tab w:val="clear" w:pos="720"/>
          <w:tab w:val="num" w:pos="426"/>
        </w:tabs>
        <w:spacing w:after="0" w:line="240" w:lineRule="auto"/>
        <w:ind w:left="426" w:hanging="426"/>
        <w:rPr>
          <w:rFonts w:eastAsia="Times New Roman" w:cstheme="minorHAnsi"/>
          <w:lang w:eastAsia="en-GB"/>
        </w:rPr>
      </w:pPr>
      <w:r w:rsidRPr="00157FE0">
        <w:rPr>
          <w:rFonts w:eastAsia="Times New Roman" w:cstheme="minorHAnsi"/>
          <w:lang w:eastAsia="en-GB"/>
        </w:rPr>
        <w:t xml:space="preserve">To contribute to the safeguarding and promotion of the welfare and personal care of children and young people with regard to the </w:t>
      </w:r>
      <w:r w:rsidRPr="00157FE0">
        <w:rPr>
          <w:rFonts w:eastAsia="Times New Roman" w:cstheme="minorHAnsi"/>
          <w:i/>
          <w:iCs/>
          <w:lang w:eastAsia="en-GB"/>
        </w:rPr>
        <w:t>Every Child Matters</w:t>
      </w:r>
      <w:r w:rsidRPr="00157FE0">
        <w:rPr>
          <w:rFonts w:eastAsia="Times New Roman" w:cstheme="minorHAnsi"/>
          <w:lang w:eastAsia="en-GB"/>
        </w:rPr>
        <w:t xml:space="preserve"> agenda and Child Protection.</w:t>
      </w:r>
    </w:p>
    <w:p w:rsidR="00A117AA" w:rsidRPr="00A117AA" w:rsidRDefault="00A117AA" w:rsidP="00A117AA">
      <w:pPr>
        <w:spacing w:after="0" w:line="240" w:lineRule="auto"/>
        <w:jc w:val="both"/>
        <w:rPr>
          <w:rFonts w:ascii="Calibri" w:eastAsia="Times New Roman" w:hAnsi="Calibri" w:cs="Calibri"/>
          <w:b/>
        </w:rPr>
      </w:pPr>
    </w:p>
    <w:p w:rsidR="00A117AA" w:rsidRPr="00A117AA" w:rsidRDefault="00157FE0" w:rsidP="00A117AA">
      <w:pPr>
        <w:spacing w:after="0" w:line="24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Main Duties</w:t>
      </w:r>
      <w:r w:rsidR="00A117AA" w:rsidRPr="00A117AA">
        <w:rPr>
          <w:rFonts w:ascii="Calibri" w:eastAsia="Times New Roman" w:hAnsi="Calibri" w:cs="Calibri"/>
          <w:b/>
        </w:rPr>
        <w:t>:</w:t>
      </w:r>
      <w:r>
        <w:rPr>
          <w:rFonts w:ascii="Calibri" w:eastAsia="Times New Roman" w:hAnsi="Calibri" w:cs="Calibri"/>
          <w:b/>
        </w:rPr>
        <w:t xml:space="preserve"> General</w:t>
      </w:r>
    </w:p>
    <w:p w:rsidR="00157FE0" w:rsidRPr="00157FE0" w:rsidRDefault="00157FE0" w:rsidP="00157FE0">
      <w:pPr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rPr>
          <w:rFonts w:eastAsia="Times New Roman" w:cstheme="minorHAnsi"/>
          <w:bCs/>
        </w:rPr>
      </w:pPr>
      <w:r w:rsidRPr="00157FE0">
        <w:rPr>
          <w:rFonts w:eastAsia="Times New Roman" w:cstheme="minorHAnsi"/>
          <w:bCs/>
        </w:rPr>
        <w:t xml:space="preserve">Make an active contribution to the development of a clear, inspiring vision for an effective school and cohesive community. </w:t>
      </w:r>
    </w:p>
    <w:p w:rsidR="00157FE0" w:rsidRPr="00157FE0" w:rsidRDefault="00157FE0" w:rsidP="00157FE0">
      <w:pPr>
        <w:tabs>
          <w:tab w:val="num" w:pos="426"/>
        </w:tabs>
        <w:spacing w:after="0" w:line="240" w:lineRule="auto"/>
        <w:ind w:left="426" w:hanging="426"/>
        <w:rPr>
          <w:rFonts w:eastAsia="Times New Roman" w:cstheme="minorHAnsi"/>
          <w:bCs/>
        </w:rPr>
      </w:pPr>
    </w:p>
    <w:p w:rsidR="00157FE0" w:rsidRPr="00157FE0" w:rsidRDefault="00157FE0" w:rsidP="00157FE0">
      <w:pPr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rPr>
          <w:rFonts w:eastAsia="Times New Roman" w:cstheme="minorHAnsi"/>
          <w:lang w:eastAsia="en-GB"/>
        </w:rPr>
      </w:pPr>
      <w:r w:rsidRPr="00157FE0">
        <w:rPr>
          <w:rFonts w:eastAsia="Times New Roman" w:cstheme="minorHAnsi"/>
          <w:lang w:eastAsia="en-GB"/>
        </w:rPr>
        <w:t>Share the vision, ensuring senior and middle management recognise and understand their participation in the learning process and provide training and support to manage change.</w:t>
      </w:r>
    </w:p>
    <w:p w:rsidR="00157FE0" w:rsidRPr="00157FE0" w:rsidRDefault="00157FE0" w:rsidP="00157FE0">
      <w:pPr>
        <w:tabs>
          <w:tab w:val="num" w:pos="426"/>
        </w:tabs>
        <w:spacing w:after="0" w:line="240" w:lineRule="auto"/>
        <w:ind w:left="426" w:hanging="426"/>
        <w:rPr>
          <w:rFonts w:eastAsia="Times New Roman" w:cstheme="minorHAnsi"/>
          <w:lang w:eastAsia="en-GB"/>
        </w:rPr>
      </w:pPr>
    </w:p>
    <w:p w:rsidR="00157FE0" w:rsidRPr="00157FE0" w:rsidRDefault="00157FE0" w:rsidP="00157FE0">
      <w:pPr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rPr>
          <w:rFonts w:eastAsia="Times New Roman" w:cstheme="minorHAnsi"/>
          <w:bCs/>
        </w:rPr>
      </w:pPr>
      <w:r w:rsidRPr="00157FE0">
        <w:rPr>
          <w:rFonts w:eastAsia="Times New Roman" w:cstheme="minorHAnsi"/>
        </w:rPr>
        <w:t>Initiate and manage change and improvement to develop the School and the Staff. Provide training and support to manage change.</w:t>
      </w:r>
    </w:p>
    <w:p w:rsidR="00157FE0" w:rsidRPr="00157FE0" w:rsidRDefault="00157FE0" w:rsidP="00157FE0">
      <w:pPr>
        <w:tabs>
          <w:tab w:val="num" w:pos="426"/>
        </w:tabs>
        <w:spacing w:after="0" w:line="240" w:lineRule="auto"/>
        <w:ind w:left="426" w:hanging="426"/>
        <w:rPr>
          <w:rFonts w:eastAsia="Times New Roman" w:cstheme="minorHAnsi"/>
          <w:bCs/>
        </w:rPr>
      </w:pPr>
    </w:p>
    <w:p w:rsidR="00157FE0" w:rsidRPr="00157FE0" w:rsidRDefault="00157FE0" w:rsidP="00157FE0">
      <w:pPr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rPr>
          <w:rFonts w:eastAsia="Times New Roman" w:cstheme="minorHAnsi"/>
          <w:b/>
          <w:bCs/>
        </w:rPr>
      </w:pPr>
      <w:r w:rsidRPr="00157FE0">
        <w:rPr>
          <w:rFonts w:eastAsia="Times New Roman" w:cstheme="minorHAnsi"/>
        </w:rPr>
        <w:t>Implement strategies for the efficient running of the School within the policies adopted by the Governing Body.</w:t>
      </w:r>
    </w:p>
    <w:p w:rsidR="00157FE0" w:rsidRPr="00157FE0" w:rsidRDefault="00157FE0" w:rsidP="00157FE0">
      <w:pPr>
        <w:tabs>
          <w:tab w:val="num" w:pos="426"/>
        </w:tabs>
        <w:spacing w:after="0" w:line="240" w:lineRule="auto"/>
        <w:ind w:left="426" w:hanging="426"/>
        <w:rPr>
          <w:rFonts w:eastAsia="Times New Roman" w:cstheme="minorHAnsi"/>
          <w:b/>
          <w:bCs/>
        </w:rPr>
      </w:pPr>
    </w:p>
    <w:p w:rsidR="00157FE0" w:rsidRPr="00157FE0" w:rsidRDefault="00157FE0" w:rsidP="00157FE0">
      <w:pPr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rPr>
          <w:rFonts w:eastAsia="Times New Roman" w:cstheme="minorHAnsi"/>
          <w:lang w:eastAsia="en-GB"/>
        </w:rPr>
      </w:pPr>
      <w:r w:rsidRPr="00157FE0">
        <w:rPr>
          <w:rFonts w:eastAsia="Times New Roman" w:cstheme="minorHAnsi"/>
          <w:lang w:eastAsia="en-GB"/>
        </w:rPr>
        <w:t>Share with the Principal and other members of the Leadership Team in determining general school policy and ensuring its implementation</w:t>
      </w:r>
      <w:r w:rsidRPr="00157FE0">
        <w:rPr>
          <w:rFonts w:eastAsia="Times New Roman" w:cstheme="minorHAnsi"/>
          <w:b/>
          <w:bCs/>
          <w:lang w:eastAsia="en-GB"/>
        </w:rPr>
        <w:t>.</w:t>
      </w:r>
    </w:p>
    <w:p w:rsidR="00157FE0" w:rsidRPr="00157FE0" w:rsidRDefault="00157FE0" w:rsidP="00157FE0">
      <w:pPr>
        <w:tabs>
          <w:tab w:val="num" w:pos="426"/>
        </w:tabs>
        <w:spacing w:after="0" w:line="240" w:lineRule="auto"/>
        <w:ind w:left="426" w:hanging="426"/>
        <w:rPr>
          <w:rFonts w:eastAsia="Times New Roman" w:cstheme="minorHAnsi"/>
          <w:lang w:eastAsia="en-GB"/>
        </w:rPr>
      </w:pPr>
    </w:p>
    <w:p w:rsidR="00157FE0" w:rsidRPr="00157FE0" w:rsidRDefault="00157FE0" w:rsidP="00157FE0">
      <w:pPr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rPr>
          <w:rFonts w:eastAsia="Times New Roman" w:cstheme="minorHAnsi"/>
          <w:lang w:eastAsia="en-GB"/>
        </w:rPr>
      </w:pPr>
      <w:r w:rsidRPr="00157FE0">
        <w:rPr>
          <w:rFonts w:eastAsia="Times New Roman" w:cstheme="minorHAnsi"/>
          <w:lang w:eastAsia="en-GB"/>
        </w:rPr>
        <w:t>Report on the work of the school to parents, governors and the wider school community.</w:t>
      </w:r>
    </w:p>
    <w:p w:rsidR="00157FE0" w:rsidRPr="00157FE0" w:rsidRDefault="00157FE0" w:rsidP="00157FE0">
      <w:pPr>
        <w:tabs>
          <w:tab w:val="num" w:pos="426"/>
        </w:tabs>
        <w:spacing w:after="0" w:line="240" w:lineRule="auto"/>
        <w:ind w:left="426" w:hanging="426"/>
        <w:rPr>
          <w:rFonts w:eastAsia="Times New Roman" w:cstheme="minorHAnsi"/>
          <w:lang w:eastAsia="en-GB"/>
        </w:rPr>
      </w:pPr>
    </w:p>
    <w:p w:rsidR="00157FE0" w:rsidRPr="00157FE0" w:rsidRDefault="00157FE0" w:rsidP="00157FE0">
      <w:pPr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rPr>
          <w:rFonts w:eastAsia="Times New Roman" w:cstheme="minorHAnsi"/>
          <w:lang w:eastAsia="en-GB"/>
        </w:rPr>
      </w:pPr>
      <w:r w:rsidRPr="00157FE0">
        <w:rPr>
          <w:rFonts w:eastAsia="Times New Roman" w:cstheme="minorHAnsi"/>
          <w:lang w:eastAsia="en-GB"/>
        </w:rPr>
        <w:t>Attend school meetings and events as a member of the Leadership Team, promoting the image of the school to all stakeholders.</w:t>
      </w:r>
    </w:p>
    <w:p w:rsidR="00157FE0" w:rsidRPr="00157FE0" w:rsidRDefault="00157FE0" w:rsidP="00157FE0">
      <w:pPr>
        <w:tabs>
          <w:tab w:val="num" w:pos="426"/>
        </w:tabs>
        <w:spacing w:after="0" w:line="240" w:lineRule="auto"/>
        <w:ind w:left="426" w:hanging="426"/>
        <w:rPr>
          <w:rFonts w:eastAsia="Times New Roman" w:cstheme="minorHAnsi"/>
          <w:lang w:eastAsia="en-GB"/>
        </w:rPr>
      </w:pPr>
    </w:p>
    <w:p w:rsidR="00157FE0" w:rsidRPr="00157FE0" w:rsidRDefault="00157FE0" w:rsidP="00157FE0">
      <w:pPr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rPr>
          <w:rFonts w:eastAsia="Times New Roman" w:cstheme="minorHAnsi"/>
          <w:lang w:eastAsia="en-GB"/>
        </w:rPr>
      </w:pPr>
      <w:r w:rsidRPr="00157FE0">
        <w:rPr>
          <w:rFonts w:eastAsia="Times New Roman" w:cstheme="minorHAnsi"/>
          <w:lang w:eastAsia="en-GB"/>
        </w:rPr>
        <w:t>Have responsibility for leading and producing an identified section/sections of the school SEF</w:t>
      </w:r>
    </w:p>
    <w:p w:rsidR="00157FE0" w:rsidRPr="00157FE0" w:rsidRDefault="00157FE0" w:rsidP="00157FE0">
      <w:pPr>
        <w:tabs>
          <w:tab w:val="num" w:pos="426"/>
        </w:tabs>
        <w:spacing w:after="0" w:line="240" w:lineRule="auto"/>
        <w:ind w:left="426" w:hanging="426"/>
        <w:rPr>
          <w:rFonts w:eastAsia="Times New Roman" w:cstheme="minorHAnsi"/>
          <w:lang w:eastAsia="en-GB"/>
        </w:rPr>
      </w:pPr>
    </w:p>
    <w:p w:rsidR="00157FE0" w:rsidRPr="00157FE0" w:rsidRDefault="00157FE0" w:rsidP="00157FE0">
      <w:pPr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rPr>
          <w:rFonts w:eastAsia="Times New Roman" w:cstheme="minorHAnsi"/>
          <w:lang w:eastAsia="en-GB"/>
        </w:rPr>
      </w:pPr>
      <w:r w:rsidRPr="00157FE0">
        <w:rPr>
          <w:rFonts w:eastAsia="Times New Roman" w:cstheme="minorHAnsi"/>
          <w:lang w:eastAsia="en-GB"/>
        </w:rPr>
        <w:t>Lead and implement identified School Improvement objectives.</w:t>
      </w:r>
    </w:p>
    <w:p w:rsidR="00157FE0" w:rsidRPr="00157FE0" w:rsidRDefault="00157FE0" w:rsidP="00157FE0">
      <w:pPr>
        <w:tabs>
          <w:tab w:val="num" w:pos="426"/>
        </w:tabs>
        <w:spacing w:after="0" w:line="240" w:lineRule="auto"/>
        <w:ind w:left="426" w:hanging="426"/>
        <w:rPr>
          <w:rFonts w:eastAsia="Times New Roman" w:cstheme="minorHAnsi"/>
          <w:lang w:eastAsia="en-GB"/>
        </w:rPr>
      </w:pPr>
    </w:p>
    <w:p w:rsidR="00157FE0" w:rsidRPr="00157FE0" w:rsidRDefault="00157FE0" w:rsidP="00157FE0">
      <w:pPr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rPr>
          <w:rFonts w:eastAsia="Times New Roman" w:cstheme="minorHAnsi"/>
          <w:lang w:eastAsia="en-GB"/>
        </w:rPr>
      </w:pPr>
      <w:r w:rsidRPr="00157FE0">
        <w:rPr>
          <w:rFonts w:eastAsia="Times New Roman" w:cstheme="minorHAnsi"/>
          <w:lang w:eastAsia="en-GB"/>
        </w:rPr>
        <w:t>Assist the Vice Principal in the oversight and line management responsibility for one or more of the ‘Learning Communities’.</w:t>
      </w:r>
    </w:p>
    <w:p w:rsidR="00157FE0" w:rsidRPr="00157FE0" w:rsidRDefault="00157FE0" w:rsidP="00157FE0">
      <w:pPr>
        <w:tabs>
          <w:tab w:val="num" w:pos="426"/>
        </w:tabs>
        <w:spacing w:after="0" w:line="240" w:lineRule="auto"/>
        <w:ind w:left="426" w:hanging="426"/>
        <w:rPr>
          <w:rFonts w:eastAsia="Times New Roman" w:cstheme="minorHAnsi"/>
          <w:lang w:eastAsia="en-GB"/>
        </w:rPr>
      </w:pPr>
    </w:p>
    <w:p w:rsidR="00157FE0" w:rsidRPr="00157FE0" w:rsidRDefault="00157FE0" w:rsidP="00157FE0">
      <w:pPr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rPr>
          <w:rFonts w:eastAsia="Times New Roman" w:cstheme="minorHAnsi"/>
          <w:lang w:eastAsia="en-GB"/>
        </w:rPr>
      </w:pPr>
      <w:r w:rsidRPr="00157FE0">
        <w:rPr>
          <w:rFonts w:eastAsia="Times New Roman" w:cstheme="minorHAnsi"/>
          <w:lang w:eastAsia="en-GB"/>
        </w:rPr>
        <w:t xml:space="preserve">Have oversight and line management responsibility for one of the curriculum teams and/or other middle leaders. </w:t>
      </w:r>
    </w:p>
    <w:p w:rsidR="00157FE0" w:rsidRPr="00157FE0" w:rsidRDefault="00157FE0" w:rsidP="00157FE0">
      <w:pPr>
        <w:tabs>
          <w:tab w:val="num" w:pos="426"/>
        </w:tabs>
        <w:spacing w:after="0" w:line="240" w:lineRule="auto"/>
        <w:ind w:left="426" w:hanging="426"/>
        <w:rPr>
          <w:rFonts w:eastAsia="Times New Roman" w:cstheme="minorHAnsi"/>
          <w:lang w:eastAsia="en-GB"/>
        </w:rPr>
      </w:pPr>
    </w:p>
    <w:p w:rsidR="00157FE0" w:rsidRPr="00157FE0" w:rsidRDefault="00157FE0" w:rsidP="00157FE0">
      <w:pPr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rPr>
          <w:rFonts w:eastAsia="Times New Roman" w:cstheme="minorHAnsi"/>
          <w:lang w:eastAsia="en-GB"/>
        </w:rPr>
      </w:pPr>
      <w:r w:rsidRPr="00157FE0">
        <w:rPr>
          <w:rFonts w:eastAsia="Times New Roman" w:cstheme="minorHAnsi"/>
          <w:lang w:eastAsia="en-GB"/>
        </w:rPr>
        <w:t>Have responsibility for the performance management and professional development of specified colleagues within the school.</w:t>
      </w:r>
    </w:p>
    <w:p w:rsidR="00157FE0" w:rsidRPr="00157FE0" w:rsidRDefault="00157FE0" w:rsidP="00157FE0">
      <w:pPr>
        <w:tabs>
          <w:tab w:val="num" w:pos="426"/>
        </w:tabs>
        <w:spacing w:after="0" w:line="240" w:lineRule="auto"/>
        <w:ind w:left="426" w:hanging="426"/>
        <w:rPr>
          <w:rFonts w:eastAsia="Times New Roman" w:cstheme="minorHAnsi"/>
          <w:lang w:eastAsia="en-GB"/>
        </w:rPr>
      </w:pPr>
    </w:p>
    <w:p w:rsidR="00157FE0" w:rsidRPr="00157FE0" w:rsidRDefault="00157FE0" w:rsidP="00157FE0">
      <w:pPr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rPr>
          <w:rFonts w:eastAsia="Times New Roman" w:cstheme="minorHAnsi"/>
          <w:lang w:eastAsia="en-GB"/>
        </w:rPr>
      </w:pPr>
      <w:r w:rsidRPr="00157FE0">
        <w:rPr>
          <w:rFonts w:eastAsia="Times New Roman" w:cstheme="minorHAnsi"/>
          <w:lang w:eastAsia="en-GB"/>
        </w:rPr>
        <w:t>Deploy staff effectively in order to enable staff to achieve a good Work/Life balance.</w:t>
      </w:r>
    </w:p>
    <w:p w:rsidR="00157FE0" w:rsidRPr="00157FE0" w:rsidRDefault="00157FE0" w:rsidP="00157FE0">
      <w:pPr>
        <w:tabs>
          <w:tab w:val="num" w:pos="426"/>
        </w:tabs>
        <w:spacing w:after="0" w:line="240" w:lineRule="auto"/>
        <w:ind w:left="426" w:hanging="426"/>
        <w:rPr>
          <w:rFonts w:eastAsia="Times New Roman" w:cstheme="minorHAnsi"/>
          <w:lang w:eastAsia="en-GB"/>
        </w:rPr>
      </w:pPr>
    </w:p>
    <w:p w:rsidR="00157FE0" w:rsidRPr="00157FE0" w:rsidRDefault="00157FE0" w:rsidP="00157FE0">
      <w:pPr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rPr>
          <w:rFonts w:eastAsia="Times New Roman" w:cstheme="minorHAnsi"/>
          <w:lang w:eastAsia="en-GB"/>
        </w:rPr>
      </w:pPr>
      <w:r w:rsidRPr="00157FE0">
        <w:rPr>
          <w:rFonts w:eastAsia="Times New Roman" w:cstheme="minorHAnsi"/>
          <w:lang w:eastAsia="en-GB"/>
        </w:rPr>
        <w:t>On a day-to-day basis, manage, lead and support staff.</w:t>
      </w:r>
    </w:p>
    <w:p w:rsidR="00157FE0" w:rsidRPr="00157FE0" w:rsidRDefault="00157FE0" w:rsidP="00157FE0">
      <w:pPr>
        <w:tabs>
          <w:tab w:val="num" w:pos="426"/>
        </w:tabs>
        <w:spacing w:after="0" w:line="240" w:lineRule="auto"/>
        <w:ind w:left="426" w:hanging="426"/>
        <w:rPr>
          <w:rFonts w:eastAsia="Times New Roman" w:cstheme="minorHAnsi"/>
          <w:lang w:eastAsia="en-GB"/>
        </w:rPr>
      </w:pPr>
    </w:p>
    <w:p w:rsidR="00A012B4" w:rsidRPr="00157FE0" w:rsidRDefault="00157FE0" w:rsidP="00157FE0">
      <w:pPr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426" w:hanging="426"/>
        <w:rPr>
          <w:rFonts w:eastAsia="Times New Roman" w:cstheme="minorHAnsi"/>
          <w:lang w:eastAsia="en-GB"/>
        </w:rPr>
      </w:pPr>
      <w:r w:rsidRPr="00157FE0">
        <w:rPr>
          <w:rFonts w:eastAsia="Times New Roman" w:cstheme="minorHAnsi"/>
          <w:lang w:eastAsia="en-GB"/>
        </w:rPr>
        <w:t>Undertake other duties commensurate with the post.</w:t>
      </w:r>
    </w:p>
    <w:tbl>
      <w:tblPr>
        <w:tblpPr w:leftFromText="180" w:rightFromText="180" w:vertAnchor="text" w:horzAnchor="margin" w:tblpXSpec="center" w:tblpY="196"/>
        <w:tblW w:w="10700" w:type="dxa"/>
        <w:tblLook w:val="04A0" w:firstRow="1" w:lastRow="0" w:firstColumn="1" w:lastColumn="0" w:noHBand="0" w:noVBand="1"/>
      </w:tblPr>
      <w:tblGrid>
        <w:gridCol w:w="980"/>
        <w:gridCol w:w="980"/>
        <w:gridCol w:w="980"/>
        <w:gridCol w:w="1020"/>
        <w:gridCol w:w="1120"/>
        <w:gridCol w:w="1020"/>
        <w:gridCol w:w="1020"/>
        <w:gridCol w:w="1120"/>
        <w:gridCol w:w="1020"/>
        <w:gridCol w:w="1440"/>
      </w:tblGrid>
      <w:tr w:rsidR="00280ABB" w:rsidRPr="00280ABB" w:rsidTr="00280ABB">
        <w:trPr>
          <w:trHeight w:val="300"/>
        </w:trPr>
        <w:tc>
          <w:tcPr>
            <w:tcW w:w="2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EQUALITY AND DIVERSITY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80ABB" w:rsidRPr="00280ABB" w:rsidTr="00280ABB">
        <w:trPr>
          <w:trHeight w:val="300"/>
        </w:trPr>
        <w:tc>
          <w:tcPr>
            <w:tcW w:w="10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Eastlea</w:t>
            </w:r>
            <w:proofErr w:type="spellEnd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Community School has a strong commitment to equal opportunities and diversity in all aspects of</w:t>
            </w:r>
          </w:p>
        </w:tc>
      </w:tr>
      <w:tr w:rsidR="00280ABB" w:rsidRPr="00280ABB" w:rsidTr="00280ABB">
        <w:trPr>
          <w:trHeight w:val="300"/>
        </w:trPr>
        <w:tc>
          <w:tcPr>
            <w:tcW w:w="10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employment within the London Borough of Newham and in its services to students, staff and the wider</w:t>
            </w:r>
          </w:p>
        </w:tc>
      </w:tr>
      <w:tr w:rsidR="00280ABB" w:rsidRPr="00280ABB" w:rsidTr="00280ABB">
        <w:trPr>
          <w:trHeight w:val="300"/>
        </w:trPr>
        <w:tc>
          <w:tcPr>
            <w:tcW w:w="10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gramStart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community</w:t>
            </w:r>
            <w:proofErr w:type="gramEnd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. All employees are expected to understand and promote equality and diversity in the course </w:t>
            </w:r>
          </w:p>
        </w:tc>
      </w:tr>
      <w:tr w:rsidR="00280ABB" w:rsidRPr="00280ABB" w:rsidTr="00280ABB">
        <w:trPr>
          <w:trHeight w:val="300"/>
        </w:trPr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gramStart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of</w:t>
            </w:r>
            <w:proofErr w:type="gramEnd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their work. 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80ABB" w:rsidRPr="00280ABB" w:rsidTr="00280ABB">
        <w:trPr>
          <w:trHeight w:val="30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80ABB" w:rsidRPr="00280ABB" w:rsidTr="00280ABB">
        <w:trPr>
          <w:trHeight w:val="300"/>
        </w:trPr>
        <w:tc>
          <w:tcPr>
            <w:tcW w:w="2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SAFEGUARDING CHILDREN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80ABB" w:rsidRPr="00280ABB" w:rsidTr="00280ABB">
        <w:trPr>
          <w:trHeight w:val="300"/>
        </w:trPr>
        <w:tc>
          <w:tcPr>
            <w:tcW w:w="10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Eastlea</w:t>
            </w:r>
            <w:proofErr w:type="spellEnd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Community School is committed to safeguarding and promoting the welfare of the children and</w:t>
            </w:r>
          </w:p>
        </w:tc>
      </w:tr>
      <w:tr w:rsidR="00280ABB" w:rsidRPr="00280ABB" w:rsidTr="00280ABB">
        <w:trPr>
          <w:trHeight w:val="300"/>
        </w:trPr>
        <w:tc>
          <w:tcPr>
            <w:tcW w:w="10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young people and expects all staff and volunteers to share this commitment and uphold all relevant</w:t>
            </w:r>
          </w:p>
        </w:tc>
      </w:tr>
      <w:tr w:rsidR="00280ABB" w:rsidRPr="00280ABB" w:rsidTr="00280ABB">
        <w:trPr>
          <w:trHeight w:val="300"/>
        </w:trPr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gramStart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procedures</w:t>
            </w:r>
            <w:proofErr w:type="gramEnd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.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80ABB" w:rsidRPr="00280ABB" w:rsidTr="00280ABB">
        <w:trPr>
          <w:trHeight w:val="30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80ABB" w:rsidRPr="00280ABB" w:rsidTr="00280ABB">
        <w:trPr>
          <w:trHeight w:val="315"/>
        </w:trPr>
        <w:tc>
          <w:tcPr>
            <w:tcW w:w="71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An enhanced current DBS clearance is a necessity for this post.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:rsidR="00280ABB" w:rsidRDefault="00280ABB" w:rsidP="00272F27">
      <w:pPr>
        <w:tabs>
          <w:tab w:val="left" w:pos="3345"/>
        </w:tabs>
        <w:ind w:left="-1276"/>
      </w:pPr>
      <w:r>
        <w:t xml:space="preserve"> </w:t>
      </w:r>
    </w:p>
    <w:p w:rsidR="00280ABB" w:rsidRDefault="00280ABB" w:rsidP="00272F27">
      <w:pPr>
        <w:tabs>
          <w:tab w:val="left" w:pos="3345"/>
        </w:tabs>
        <w:ind w:left="-127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E43F25" wp14:editId="735772B0">
                <wp:simplePos x="0" y="0"/>
                <wp:positionH relativeFrom="column">
                  <wp:posOffset>-514350</wp:posOffset>
                </wp:positionH>
                <wp:positionV relativeFrom="paragraph">
                  <wp:posOffset>113665</wp:posOffset>
                </wp:positionV>
                <wp:extent cx="6677025" cy="1028700"/>
                <wp:effectExtent l="19050" t="1905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0ABB" w:rsidRPr="00280ABB" w:rsidRDefault="00280ABB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280ABB">
                              <w:rPr>
                                <w:rFonts w:ascii="Calibri" w:hAnsi="Calibri" w:cs="Calibri"/>
                                <w:b/>
                              </w:rPr>
                              <w:t xml:space="preserve">I have </w:t>
                            </w: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 xml:space="preserve">read the job description and agree to all the terms and conditions set out. I also agree to comply with all School Policies, Child Protection and Health and Safety regulations. I understand that this 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>job  description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 xml:space="preserve"> is not an exhaustive list and I agree, when required, to undertake and reasonable request made by my line manager, the Corporate Services Manager or the Principle.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9" type="#_x0000_t202" style="position:absolute;left:0;text-align:left;margin-left:-40.5pt;margin-top:8.95pt;width:525.75pt;height:8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" fillcolor="white [3201]" strokecolor="black [3213]" strokeweight="2.25pt">
                <v:textbox>
                  <w:txbxContent>
                    <w:p w:rsidR="00280ABB" w:rsidRPr="00280ABB" w:rsidRDefault="00280ABB">
                      <w:pPr>
                        <w:rPr>
                          <w:rFonts w:ascii="Calibri" w:hAnsi="Calibri" w:cs="Calibri"/>
                          <w:b/>
                        </w:rPr>
                      </w:pPr>
                      <w:r w:rsidRPr="00280ABB">
                        <w:rPr>
                          <w:rFonts w:ascii="Calibri" w:hAnsi="Calibri" w:cs="Calibri"/>
                          <w:b/>
                        </w:rPr>
                        <w:t xml:space="preserve">I have </w:t>
                      </w:r>
                      <w:r>
                        <w:rPr>
                          <w:rFonts w:ascii="Calibri" w:hAnsi="Calibri" w:cs="Calibri"/>
                          <w:b/>
                        </w:rPr>
                        <w:t xml:space="preserve">read the job description and agree to all the terms and conditions set out. I also agree to comply with all School Policies, Child Protection and Health and Safety regulations. I understand that this </w:t>
                      </w:r>
                      <w:proofErr w:type="gramStart"/>
                      <w:r>
                        <w:rPr>
                          <w:rFonts w:ascii="Calibri" w:hAnsi="Calibri" w:cs="Calibri"/>
                          <w:b/>
                        </w:rPr>
                        <w:t>job  description</w:t>
                      </w:r>
                      <w:proofErr w:type="gramEnd"/>
                      <w:r>
                        <w:rPr>
                          <w:rFonts w:ascii="Calibri" w:hAnsi="Calibri" w:cs="Calibri"/>
                          <w:b/>
                        </w:rPr>
                        <w:t xml:space="preserve"> is not an exhaustive list and I agree, when required, to undertake and reasonable request made by my line manager, the Corporate Services Manager or the Principle.</w:t>
                      </w:r>
                    </w:p>
                  </w:txbxContent>
                </v:textbox>
              </v:shape>
            </w:pict>
          </mc:Fallback>
        </mc:AlternateContent>
      </w:r>
    </w:p>
    <w:p w:rsidR="00280ABB" w:rsidRDefault="00280ABB" w:rsidP="00272F27">
      <w:pPr>
        <w:tabs>
          <w:tab w:val="left" w:pos="3345"/>
        </w:tabs>
        <w:ind w:left="-1276"/>
      </w:pPr>
    </w:p>
    <w:p w:rsidR="00272F27" w:rsidRDefault="00272F27" w:rsidP="00272F27">
      <w:pPr>
        <w:tabs>
          <w:tab w:val="left" w:pos="3345"/>
        </w:tabs>
        <w:ind w:left="-1276"/>
      </w:pPr>
    </w:p>
    <w:p w:rsidR="00272F27" w:rsidRDefault="00280ABB" w:rsidP="00272F27">
      <w:pPr>
        <w:tabs>
          <w:tab w:val="left" w:pos="3345"/>
        </w:tabs>
        <w:ind w:left="-127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62B0F3" wp14:editId="7F2B571B">
                <wp:simplePos x="0" y="0"/>
                <wp:positionH relativeFrom="column">
                  <wp:posOffset>2828925</wp:posOffset>
                </wp:positionH>
                <wp:positionV relativeFrom="paragraph">
                  <wp:posOffset>173355</wp:posOffset>
                </wp:positionV>
                <wp:extent cx="3343275" cy="504825"/>
                <wp:effectExtent l="19050" t="1905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80ABB" w:rsidRPr="00280ABB" w:rsidRDefault="00280ABB" w:rsidP="00280ABB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280ABB">
                              <w:rPr>
                                <w:rFonts w:ascii="Calibri" w:hAnsi="Calibri" w:cs="Calibri"/>
                                <w:b/>
                              </w:rPr>
                              <w:t>SIGNATURE: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30" type="#_x0000_t202" style="position:absolute;left:0;text-align:left;margin-left:222.75pt;margin-top:13.65pt;width:263.25pt;height:39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" fillcolor="window" strokeweight="2.25pt">
                <v:textbox>
                  <w:txbxContent>
                    <w:p w:rsidR="00280ABB" w:rsidRPr="00280ABB" w:rsidRDefault="00280ABB" w:rsidP="00280ABB">
                      <w:pPr>
                        <w:rPr>
                          <w:rFonts w:ascii="Calibri" w:hAnsi="Calibri" w:cs="Calibri"/>
                          <w:b/>
                        </w:rPr>
                      </w:pPr>
                      <w:r w:rsidRPr="00280ABB">
                        <w:rPr>
                          <w:rFonts w:ascii="Calibri" w:hAnsi="Calibri" w:cs="Calibri"/>
                          <w:b/>
                        </w:rPr>
                        <w:t>SIGNATURE: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404642" wp14:editId="21D42380">
                <wp:simplePos x="0" y="0"/>
                <wp:positionH relativeFrom="column">
                  <wp:posOffset>-514350</wp:posOffset>
                </wp:positionH>
                <wp:positionV relativeFrom="paragraph">
                  <wp:posOffset>173355</wp:posOffset>
                </wp:positionV>
                <wp:extent cx="3343275" cy="504825"/>
                <wp:effectExtent l="19050" t="1905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0ABB" w:rsidRPr="00280ABB" w:rsidRDefault="00280ABB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280ABB">
                              <w:rPr>
                                <w:rFonts w:ascii="Calibri" w:hAnsi="Calibri" w:cs="Calibri"/>
                                <w:b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1" type="#_x0000_t202" style="position:absolute;left:0;text-align:left;margin-left:-40.5pt;margin-top:13.65pt;width:263.25pt;height:39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" fillcolor="white [3201]" strokeweight="2.25pt">
                <v:textbox>
                  <w:txbxContent>
                    <w:p w:rsidR="00280ABB" w:rsidRPr="00280ABB" w:rsidRDefault="00280ABB">
                      <w:pPr>
                        <w:rPr>
                          <w:rFonts w:ascii="Calibri" w:hAnsi="Calibri" w:cs="Calibri"/>
                          <w:b/>
                        </w:rPr>
                      </w:pPr>
                      <w:r w:rsidRPr="00280ABB">
                        <w:rPr>
                          <w:rFonts w:ascii="Calibri" w:hAnsi="Calibri" w:cs="Calibri"/>
                          <w:b/>
                        </w:rPr>
                        <w:t>NAME:</w:t>
                      </w:r>
                    </w:p>
                  </w:txbxContent>
                </v:textbox>
              </v:shape>
            </w:pict>
          </mc:Fallback>
        </mc:AlternateContent>
      </w:r>
    </w:p>
    <w:p w:rsidR="00272F27" w:rsidRDefault="00272F27" w:rsidP="00272F27">
      <w:pPr>
        <w:tabs>
          <w:tab w:val="left" w:pos="3345"/>
        </w:tabs>
        <w:ind w:left="-1276"/>
      </w:pPr>
    </w:p>
    <w:p w:rsidR="00280ABB" w:rsidRDefault="00280ABB" w:rsidP="00272F27">
      <w:pPr>
        <w:tabs>
          <w:tab w:val="left" w:pos="3345"/>
        </w:tabs>
        <w:ind w:left="-127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7E7796" wp14:editId="5ABE9061">
                <wp:simplePos x="0" y="0"/>
                <wp:positionH relativeFrom="column">
                  <wp:posOffset>2828925</wp:posOffset>
                </wp:positionH>
                <wp:positionV relativeFrom="paragraph">
                  <wp:posOffset>50800</wp:posOffset>
                </wp:positionV>
                <wp:extent cx="3343275" cy="400050"/>
                <wp:effectExtent l="19050" t="1905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40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80ABB" w:rsidRDefault="00280ABB" w:rsidP="00280A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2" type="#_x0000_t202" style="position:absolute;left:0;text-align:left;margin-left:222.75pt;margin-top:4pt;width:263.25pt;height:31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" fillcolor="window" strokeweight="2.25pt">
                <v:textbox>
                  <w:txbxContent>
                    <w:p w:rsidR="00280ABB" w:rsidRDefault="00280ABB" w:rsidP="00280ABB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808D9D" wp14:editId="6AC5ACAE">
                <wp:simplePos x="0" y="0"/>
                <wp:positionH relativeFrom="column">
                  <wp:posOffset>-514350</wp:posOffset>
                </wp:positionH>
                <wp:positionV relativeFrom="paragraph">
                  <wp:posOffset>50800</wp:posOffset>
                </wp:positionV>
                <wp:extent cx="3343275" cy="400050"/>
                <wp:effectExtent l="19050" t="1905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40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80ABB" w:rsidRPr="00280ABB" w:rsidRDefault="00280ABB" w:rsidP="00280ABB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280ABB">
                              <w:rPr>
                                <w:rFonts w:ascii="Calibri" w:hAnsi="Calibri" w:cs="Calibri"/>
                                <w:b/>
                              </w:rPr>
                              <w:t>DATE: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3" type="#_x0000_t202" style="position:absolute;left:0;text-align:left;margin-left:-40.5pt;margin-top:4pt;width:263.25pt;height:31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" fillcolor="window" strokeweight="2.25pt">
                <v:textbox>
                  <w:txbxContent>
                    <w:p w:rsidR="00280ABB" w:rsidRPr="00280ABB" w:rsidRDefault="00280ABB" w:rsidP="00280ABB">
                      <w:pPr>
                        <w:rPr>
                          <w:rFonts w:ascii="Calibri" w:hAnsi="Calibri" w:cs="Calibri"/>
                          <w:b/>
                        </w:rPr>
                      </w:pPr>
                      <w:r w:rsidRPr="00280ABB">
                        <w:rPr>
                          <w:rFonts w:ascii="Calibri" w:hAnsi="Calibri" w:cs="Calibri"/>
                          <w:b/>
                        </w:rPr>
                        <w:t>DATE:</w:t>
                      </w:r>
                    </w:p>
                  </w:txbxContent>
                </v:textbox>
              </v:shape>
            </w:pict>
          </mc:Fallback>
        </mc:AlternateContent>
      </w:r>
    </w:p>
    <w:p w:rsidR="00280ABB" w:rsidRDefault="00280ABB" w:rsidP="00280ABB"/>
    <w:p w:rsidR="00272F27" w:rsidRPr="00280ABB" w:rsidRDefault="00280ABB" w:rsidP="00280ABB">
      <w:pPr>
        <w:tabs>
          <w:tab w:val="left" w:pos="7635"/>
        </w:tabs>
      </w:pPr>
      <w:r>
        <w:tab/>
      </w:r>
    </w:p>
    <w:sectPr w:rsidR="00272F27" w:rsidRPr="00280ABB" w:rsidSect="002E4A3E">
      <w:pgSz w:w="11906" w:h="16838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16AEB"/>
    <w:multiLevelType w:val="hybridMultilevel"/>
    <w:tmpl w:val="C46262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504A2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4124547C"/>
    <w:multiLevelType w:val="hybridMultilevel"/>
    <w:tmpl w:val="867A5FAA"/>
    <w:lvl w:ilvl="0" w:tplc="08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1466CDC"/>
    <w:multiLevelType w:val="singleLevel"/>
    <w:tmpl w:val="08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1D95E23"/>
    <w:multiLevelType w:val="singleLevel"/>
    <w:tmpl w:val="08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555E45F5"/>
    <w:multiLevelType w:val="hybridMultilevel"/>
    <w:tmpl w:val="351CE6D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9B43EC"/>
    <w:multiLevelType w:val="hybridMultilevel"/>
    <w:tmpl w:val="D39EFD0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8D362A4"/>
    <w:multiLevelType w:val="hybridMultilevel"/>
    <w:tmpl w:val="D1DED26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A3E"/>
    <w:rsid w:val="00157FE0"/>
    <w:rsid w:val="001A4643"/>
    <w:rsid w:val="001A667F"/>
    <w:rsid w:val="00272F27"/>
    <w:rsid w:val="00280ABB"/>
    <w:rsid w:val="002E4A3E"/>
    <w:rsid w:val="004F4EE8"/>
    <w:rsid w:val="00775FC0"/>
    <w:rsid w:val="00A012B4"/>
    <w:rsid w:val="00A117AA"/>
    <w:rsid w:val="00AE7261"/>
    <w:rsid w:val="00BD0017"/>
    <w:rsid w:val="00D4725C"/>
    <w:rsid w:val="00D500D7"/>
    <w:rsid w:val="00EB2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4A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4A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4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A3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A117AA"/>
    <w:pPr>
      <w:spacing w:after="0" w:line="240" w:lineRule="auto"/>
    </w:pPr>
    <w:rPr>
      <w:rFonts w:ascii="Tahoma" w:eastAsia="Times New Roman" w:hAnsi="Tahoma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A117AA"/>
    <w:rPr>
      <w:rFonts w:ascii="Tahoma" w:eastAsia="Times New Roman" w:hAnsi="Tahoma" w:cs="Times New Roman"/>
      <w:szCs w:val="20"/>
    </w:rPr>
  </w:style>
  <w:style w:type="paragraph" w:styleId="ListParagraph">
    <w:name w:val="List Paragraph"/>
    <w:basedOn w:val="Normal"/>
    <w:uiPriority w:val="34"/>
    <w:qFormat/>
    <w:rsid w:val="00A012B4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57FE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57F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4A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4A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4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A3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A117AA"/>
    <w:pPr>
      <w:spacing w:after="0" w:line="240" w:lineRule="auto"/>
    </w:pPr>
    <w:rPr>
      <w:rFonts w:ascii="Tahoma" w:eastAsia="Times New Roman" w:hAnsi="Tahoma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A117AA"/>
    <w:rPr>
      <w:rFonts w:ascii="Tahoma" w:eastAsia="Times New Roman" w:hAnsi="Tahoma" w:cs="Times New Roman"/>
      <w:szCs w:val="20"/>
    </w:rPr>
  </w:style>
  <w:style w:type="paragraph" w:styleId="ListParagraph">
    <w:name w:val="List Paragraph"/>
    <w:basedOn w:val="Normal"/>
    <w:uiPriority w:val="34"/>
    <w:qFormat/>
    <w:rsid w:val="00A012B4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57FE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57F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B33D.09359D70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F3CBB-9E95-466A-8CD1-FF979880C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20C1FF85</Template>
  <TotalTime>1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Gooby</dc:creator>
  <cp:lastModifiedBy>Rebecca Gooby</cp:lastModifiedBy>
  <cp:revision>3</cp:revision>
  <dcterms:created xsi:type="dcterms:W3CDTF">2018-09-26T18:21:00Z</dcterms:created>
  <dcterms:modified xsi:type="dcterms:W3CDTF">2018-09-26T18:23:00Z</dcterms:modified>
</cp:coreProperties>
</file>