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1" w:tblpY="433"/>
        <w:tblW w:w="18712" w:type="dxa"/>
        <w:tblLayout w:type="fixed"/>
        <w:tblLook w:val="0000" w:firstRow="0" w:lastRow="0" w:firstColumn="0" w:lastColumn="0" w:noHBand="0" w:noVBand="0"/>
      </w:tblPr>
      <w:tblGrid>
        <w:gridCol w:w="9356"/>
        <w:gridCol w:w="9356"/>
      </w:tblGrid>
      <w:tr w:rsidR="00022E7C" w:rsidRPr="00F9093A" w:rsidTr="00022E7C">
        <w:tc>
          <w:tcPr>
            <w:tcW w:w="9356" w:type="dxa"/>
          </w:tcPr>
          <w:p w:rsidR="00022E7C" w:rsidRDefault="00922D41" w:rsidP="00022E7C">
            <w:pPr>
              <w:pStyle w:val="Heading1"/>
              <w:rPr>
                <w:rFonts w:ascii="Tahoma" w:hAnsi="Tahoma"/>
                <w:sz w:val="32"/>
              </w:rPr>
            </w:pPr>
            <w:bookmarkStart w:id="0" w:name="_GoBack"/>
            <w:bookmarkEnd w:id="0"/>
            <w:r>
              <w:rPr>
                <w:rFonts w:ascii="Tahoma" w:hAnsi="Tahoma"/>
                <w:noProof/>
                <w:sz w:val="32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margin">
                    <wp:posOffset>3276600</wp:posOffset>
                  </wp:positionH>
                  <wp:positionV relativeFrom="margin">
                    <wp:posOffset>68580</wp:posOffset>
                  </wp:positionV>
                  <wp:extent cx="862330" cy="862330"/>
                  <wp:effectExtent l="0" t="0" r="0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2330" cy="862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22E7C">
              <w:rPr>
                <w:rFonts w:ascii="Tahoma" w:hAnsi="Tahoma"/>
                <w:sz w:val="32"/>
              </w:rPr>
              <w:t xml:space="preserve"> </w:t>
            </w:r>
          </w:p>
          <w:p w:rsidR="00022E7C" w:rsidRDefault="00022E7C" w:rsidP="00022E7C">
            <w:pPr>
              <w:pStyle w:val="Heading1"/>
              <w:rPr>
                <w:rFonts w:ascii="Tahoma" w:hAnsi="Tahoma"/>
                <w:sz w:val="32"/>
              </w:rPr>
            </w:pPr>
            <w:r>
              <w:rPr>
                <w:rFonts w:ascii="Tahoma" w:hAnsi="Tahoma"/>
                <w:sz w:val="32"/>
              </w:rPr>
              <w:t xml:space="preserve">           </w:t>
            </w:r>
            <w:r w:rsidR="00922D41">
              <w:rPr>
                <w:rFonts w:ascii="Tahoma" w:hAnsi="Tahoma"/>
                <w:sz w:val="32"/>
              </w:rPr>
              <w:t xml:space="preserve">                                                </w:t>
            </w:r>
          </w:p>
        </w:tc>
        <w:tc>
          <w:tcPr>
            <w:tcW w:w="9356" w:type="dxa"/>
          </w:tcPr>
          <w:p w:rsidR="00022E7C" w:rsidRPr="00F9093A" w:rsidRDefault="00022E7C" w:rsidP="00022E7C">
            <w:pPr>
              <w:pStyle w:val="BodyText"/>
              <w:jc w:val="center"/>
              <w:rPr>
                <w:rFonts w:cs="Arial"/>
                <w:b/>
                <w:szCs w:val="24"/>
              </w:rPr>
            </w:pPr>
          </w:p>
        </w:tc>
      </w:tr>
    </w:tbl>
    <w:p w:rsidR="00C70B7A" w:rsidRPr="00922D41" w:rsidRDefault="00922D41" w:rsidP="00C70B7A">
      <w:pPr>
        <w:pStyle w:val="BodyText"/>
        <w:jc w:val="center"/>
        <w:rPr>
          <w:rFonts w:asciiTheme="minorHAnsi" w:hAnsiTheme="minorHAnsi" w:cs="Arial"/>
          <w:b/>
          <w:sz w:val="32"/>
          <w:szCs w:val="32"/>
        </w:rPr>
      </w:pPr>
      <w:r w:rsidRPr="00922D41">
        <w:rPr>
          <w:rFonts w:asciiTheme="minorHAnsi" w:hAnsiTheme="minorHAnsi" w:cs="Arial"/>
          <w:b/>
          <w:sz w:val="32"/>
          <w:szCs w:val="32"/>
        </w:rPr>
        <w:t xml:space="preserve">Person Specification </w:t>
      </w:r>
    </w:p>
    <w:p w:rsidR="00922D41" w:rsidRPr="00922D41" w:rsidRDefault="00922D41" w:rsidP="00C70B7A">
      <w:pPr>
        <w:pStyle w:val="BodyText"/>
        <w:jc w:val="center"/>
        <w:rPr>
          <w:rFonts w:asciiTheme="minorHAnsi" w:hAnsiTheme="minorHAnsi" w:cs="Arial"/>
          <w:b/>
          <w:sz w:val="32"/>
          <w:szCs w:val="32"/>
        </w:rPr>
      </w:pPr>
    </w:p>
    <w:p w:rsidR="00922D41" w:rsidRPr="00922D41" w:rsidRDefault="00922D41" w:rsidP="00C70B7A">
      <w:pPr>
        <w:pStyle w:val="BodyText"/>
        <w:jc w:val="center"/>
        <w:rPr>
          <w:rFonts w:asciiTheme="minorHAnsi" w:hAnsiTheme="minorHAnsi" w:cs="Arial"/>
          <w:b/>
          <w:sz w:val="32"/>
          <w:szCs w:val="32"/>
        </w:rPr>
      </w:pPr>
      <w:r w:rsidRPr="00922D41">
        <w:rPr>
          <w:rFonts w:asciiTheme="minorHAnsi" w:hAnsiTheme="minorHAnsi" w:cs="Arial"/>
          <w:b/>
          <w:sz w:val="32"/>
          <w:szCs w:val="32"/>
        </w:rPr>
        <w:t>Finance Officer</w:t>
      </w:r>
    </w:p>
    <w:p w:rsidR="00922D41" w:rsidRPr="00922D41" w:rsidRDefault="00922D41" w:rsidP="00C70B7A">
      <w:pPr>
        <w:pStyle w:val="BodyText"/>
        <w:jc w:val="center"/>
        <w:rPr>
          <w:rFonts w:asciiTheme="minorHAnsi" w:hAnsiTheme="minorHAnsi" w:cs="Arial"/>
          <w:sz w:val="32"/>
          <w:szCs w:val="32"/>
        </w:rPr>
      </w:pP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5409"/>
        <w:gridCol w:w="993"/>
        <w:gridCol w:w="1064"/>
        <w:gridCol w:w="2158"/>
      </w:tblGrid>
      <w:tr w:rsidR="00C70B7A" w:rsidRPr="0037097A" w:rsidTr="00D3191D">
        <w:trPr>
          <w:trHeight w:val="738"/>
          <w:jc w:val="center"/>
        </w:trPr>
        <w:tc>
          <w:tcPr>
            <w:tcW w:w="577" w:type="dxa"/>
          </w:tcPr>
          <w:p w:rsidR="00C70B7A" w:rsidRPr="0037097A" w:rsidRDefault="00C70B7A" w:rsidP="002148D5">
            <w:pPr>
              <w:pStyle w:val="BodyText"/>
              <w:jc w:val="center"/>
              <w:rPr>
                <w:rFonts w:ascii="Calibri" w:hAnsi="Calibri" w:cs="Calibri"/>
                <w:b/>
                <w:sz w:val="32"/>
              </w:rPr>
            </w:pPr>
          </w:p>
        </w:tc>
        <w:tc>
          <w:tcPr>
            <w:tcW w:w="5409" w:type="dxa"/>
            <w:vAlign w:val="center"/>
          </w:tcPr>
          <w:p w:rsidR="00C70B7A" w:rsidRPr="0037097A" w:rsidRDefault="00C70B7A" w:rsidP="002148D5">
            <w:pPr>
              <w:pStyle w:val="BodyText"/>
              <w:jc w:val="center"/>
              <w:rPr>
                <w:rFonts w:ascii="Calibri" w:hAnsi="Calibri" w:cs="Calibri"/>
                <w:b/>
                <w:sz w:val="32"/>
              </w:rPr>
            </w:pPr>
            <w:r w:rsidRPr="0037097A">
              <w:rPr>
                <w:rFonts w:ascii="Calibri" w:hAnsi="Calibri" w:cs="Calibri"/>
                <w:b/>
                <w:sz w:val="32"/>
              </w:rPr>
              <w:t>Criteria</w:t>
            </w:r>
          </w:p>
        </w:tc>
        <w:tc>
          <w:tcPr>
            <w:tcW w:w="993" w:type="dxa"/>
            <w:vAlign w:val="center"/>
          </w:tcPr>
          <w:p w:rsidR="00C70B7A" w:rsidRPr="0037097A" w:rsidRDefault="00C70B7A" w:rsidP="002148D5">
            <w:pPr>
              <w:pStyle w:val="BodyText"/>
              <w:rPr>
                <w:rFonts w:ascii="Calibri" w:hAnsi="Calibri" w:cs="Calibri"/>
                <w:b/>
                <w:sz w:val="20"/>
              </w:rPr>
            </w:pPr>
            <w:r w:rsidRPr="0037097A">
              <w:rPr>
                <w:rFonts w:ascii="Calibri" w:hAnsi="Calibri" w:cs="Calibri"/>
                <w:b/>
                <w:sz w:val="20"/>
              </w:rPr>
              <w:t>Essential</w:t>
            </w:r>
          </w:p>
        </w:tc>
        <w:tc>
          <w:tcPr>
            <w:tcW w:w="1064" w:type="dxa"/>
            <w:vAlign w:val="center"/>
          </w:tcPr>
          <w:p w:rsidR="00C70B7A" w:rsidRPr="0037097A" w:rsidRDefault="00C70B7A" w:rsidP="002148D5">
            <w:pPr>
              <w:pStyle w:val="BodyText"/>
              <w:rPr>
                <w:rFonts w:ascii="Calibri" w:hAnsi="Calibri" w:cs="Calibri"/>
                <w:b/>
                <w:sz w:val="20"/>
              </w:rPr>
            </w:pPr>
            <w:r w:rsidRPr="0037097A">
              <w:rPr>
                <w:rFonts w:ascii="Calibri" w:hAnsi="Calibri" w:cs="Calibri"/>
                <w:b/>
                <w:sz w:val="20"/>
              </w:rPr>
              <w:t>Desirable</w:t>
            </w:r>
          </w:p>
        </w:tc>
        <w:tc>
          <w:tcPr>
            <w:tcW w:w="2158" w:type="dxa"/>
          </w:tcPr>
          <w:p w:rsidR="00C70B7A" w:rsidRPr="0037097A" w:rsidRDefault="00C70B7A" w:rsidP="002148D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7097A">
              <w:rPr>
                <w:rFonts w:ascii="Calibri" w:hAnsi="Calibri" w:cs="Calibri"/>
                <w:b/>
                <w:sz w:val="22"/>
                <w:szCs w:val="22"/>
              </w:rPr>
              <w:t>METHOD OF ASSESSMENT</w:t>
            </w:r>
          </w:p>
          <w:p w:rsidR="00C70B7A" w:rsidRPr="0037097A" w:rsidRDefault="00C70B7A" w:rsidP="002148D5">
            <w:pPr>
              <w:jc w:val="center"/>
              <w:rPr>
                <w:rFonts w:ascii="Calibri" w:hAnsi="Calibri" w:cs="Calibri"/>
                <w:i/>
              </w:rPr>
            </w:pPr>
            <w:r w:rsidRPr="0037097A">
              <w:rPr>
                <w:rFonts w:ascii="Calibri" w:hAnsi="Calibri" w:cs="Calibri"/>
                <w:i/>
              </w:rPr>
              <w:t>Application Form/Interview/Test</w:t>
            </w:r>
          </w:p>
          <w:p w:rsidR="00C70B7A" w:rsidRPr="0037097A" w:rsidRDefault="00C70B7A" w:rsidP="002148D5">
            <w:pPr>
              <w:pStyle w:val="BodyText"/>
              <w:rPr>
                <w:rFonts w:ascii="Calibri" w:hAnsi="Calibri" w:cs="Calibri"/>
                <w:b/>
                <w:sz w:val="20"/>
              </w:rPr>
            </w:pPr>
          </w:p>
        </w:tc>
      </w:tr>
      <w:tr w:rsidR="00C70B7A" w:rsidRPr="0037097A" w:rsidTr="00D3191D">
        <w:trPr>
          <w:trHeight w:val="444"/>
          <w:jc w:val="center"/>
        </w:trPr>
        <w:tc>
          <w:tcPr>
            <w:tcW w:w="10201" w:type="dxa"/>
            <w:gridSpan w:val="5"/>
          </w:tcPr>
          <w:p w:rsidR="00C70B7A" w:rsidRPr="001C1592" w:rsidRDefault="00C70B7A" w:rsidP="002148D5">
            <w:pPr>
              <w:pStyle w:val="BodyText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 w:rsidRPr="001C1592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Knowledge</w:t>
            </w:r>
          </w:p>
        </w:tc>
      </w:tr>
      <w:tr w:rsidR="00C70B7A" w:rsidRPr="00901526" w:rsidTr="00D3191D">
        <w:trPr>
          <w:trHeight w:val="405"/>
          <w:jc w:val="center"/>
        </w:trPr>
        <w:tc>
          <w:tcPr>
            <w:tcW w:w="577" w:type="dxa"/>
          </w:tcPr>
          <w:p w:rsidR="00C70B7A" w:rsidRPr="001C1592" w:rsidRDefault="00C70B7A" w:rsidP="002148D5">
            <w:pPr>
              <w:pStyle w:val="BodyTex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9" w:type="dxa"/>
          </w:tcPr>
          <w:p w:rsidR="00C70B7A" w:rsidRPr="001C1592" w:rsidRDefault="00C70B7A" w:rsidP="002148D5">
            <w:pPr>
              <w:pStyle w:val="BodyText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Essential strategic financial planning and model</w:t>
            </w:r>
          </w:p>
        </w:tc>
        <w:tc>
          <w:tcPr>
            <w:tcW w:w="993" w:type="dxa"/>
            <w:vAlign w:val="center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sym w:font="Symbol" w:char="F0D6"/>
            </w:r>
          </w:p>
        </w:tc>
        <w:tc>
          <w:tcPr>
            <w:tcW w:w="1064" w:type="dxa"/>
            <w:vAlign w:val="center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sym w:font="Wingdings" w:char="F020"/>
            </w:r>
          </w:p>
        </w:tc>
        <w:tc>
          <w:tcPr>
            <w:tcW w:w="2158" w:type="dxa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A &amp; I &amp; T</w:t>
            </w:r>
          </w:p>
        </w:tc>
      </w:tr>
      <w:tr w:rsidR="00C70B7A" w:rsidRPr="00901526" w:rsidTr="00D3191D">
        <w:trPr>
          <w:trHeight w:val="405"/>
          <w:jc w:val="center"/>
        </w:trPr>
        <w:tc>
          <w:tcPr>
            <w:tcW w:w="577" w:type="dxa"/>
          </w:tcPr>
          <w:p w:rsidR="00C70B7A" w:rsidRPr="001C1592" w:rsidRDefault="00C70B7A" w:rsidP="002148D5">
            <w:pPr>
              <w:pStyle w:val="BodyTex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9" w:type="dxa"/>
          </w:tcPr>
          <w:p w:rsidR="00C70B7A" w:rsidRPr="001C1592" w:rsidRDefault="00C70B7A" w:rsidP="00C70B7A">
            <w:pPr>
              <w:pStyle w:val="BodyTex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Understanding </w:t>
            </w:r>
            <w:r w:rsidRPr="001C1592">
              <w:rPr>
                <w:rFonts w:ascii="Calibri" w:hAnsi="Calibri" w:cs="Calibri"/>
                <w:color w:val="000000"/>
              </w:rPr>
              <w:t>of VAT</w:t>
            </w:r>
            <w:r>
              <w:rPr>
                <w:rFonts w:ascii="Calibri" w:hAnsi="Calibri" w:cs="Calibri"/>
                <w:color w:val="000000"/>
              </w:rPr>
              <w:t xml:space="preserve"> requirements for Academies</w:t>
            </w:r>
          </w:p>
        </w:tc>
        <w:tc>
          <w:tcPr>
            <w:tcW w:w="993" w:type="dxa"/>
            <w:vAlign w:val="center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sym w:font="Symbol" w:char="F0D6"/>
            </w:r>
          </w:p>
        </w:tc>
        <w:tc>
          <w:tcPr>
            <w:tcW w:w="1064" w:type="dxa"/>
            <w:vAlign w:val="center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58" w:type="dxa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A &amp; I</w:t>
            </w:r>
          </w:p>
        </w:tc>
      </w:tr>
      <w:tr w:rsidR="00C70B7A" w:rsidRPr="00901526" w:rsidTr="00D3191D">
        <w:trPr>
          <w:trHeight w:val="405"/>
          <w:jc w:val="center"/>
        </w:trPr>
        <w:tc>
          <w:tcPr>
            <w:tcW w:w="577" w:type="dxa"/>
          </w:tcPr>
          <w:p w:rsidR="00C70B7A" w:rsidRPr="001C1592" w:rsidRDefault="00C70B7A" w:rsidP="002148D5">
            <w:pPr>
              <w:pStyle w:val="BodyTex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9" w:type="dxa"/>
          </w:tcPr>
          <w:p w:rsidR="00C70B7A" w:rsidRPr="001C1592" w:rsidRDefault="00C70B7A" w:rsidP="00C70B7A">
            <w:pPr>
              <w:pStyle w:val="BodyText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 xml:space="preserve">General financial regulations, codes of practice and legislation such as HMRC requirements </w:t>
            </w:r>
          </w:p>
        </w:tc>
        <w:tc>
          <w:tcPr>
            <w:tcW w:w="993" w:type="dxa"/>
            <w:vAlign w:val="center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sym w:font="Symbol" w:char="F0D6"/>
            </w:r>
          </w:p>
        </w:tc>
        <w:tc>
          <w:tcPr>
            <w:tcW w:w="1064" w:type="dxa"/>
            <w:vAlign w:val="center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58" w:type="dxa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A &amp; I</w:t>
            </w:r>
          </w:p>
        </w:tc>
      </w:tr>
      <w:tr w:rsidR="00C70B7A" w:rsidRPr="0037097A" w:rsidTr="00D3191D">
        <w:trPr>
          <w:trHeight w:val="444"/>
          <w:jc w:val="center"/>
        </w:trPr>
        <w:tc>
          <w:tcPr>
            <w:tcW w:w="10201" w:type="dxa"/>
            <w:gridSpan w:val="5"/>
          </w:tcPr>
          <w:p w:rsidR="00C70B7A" w:rsidRPr="001C1592" w:rsidRDefault="00C70B7A" w:rsidP="002148D5">
            <w:pPr>
              <w:pStyle w:val="BodyText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 w:rsidRPr="001C1592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Experience</w:t>
            </w:r>
          </w:p>
        </w:tc>
      </w:tr>
      <w:tr w:rsidR="00C70B7A" w:rsidRPr="00901526" w:rsidTr="00D3191D">
        <w:trPr>
          <w:trHeight w:val="716"/>
          <w:jc w:val="center"/>
        </w:trPr>
        <w:tc>
          <w:tcPr>
            <w:tcW w:w="577" w:type="dxa"/>
          </w:tcPr>
          <w:p w:rsidR="00C70B7A" w:rsidRPr="001C1592" w:rsidRDefault="00C70B7A" w:rsidP="002148D5">
            <w:pPr>
              <w:pStyle w:val="BodyTex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9" w:type="dxa"/>
          </w:tcPr>
          <w:p w:rsidR="00C70B7A" w:rsidRPr="001C1592" w:rsidRDefault="00C70B7A" w:rsidP="00C70B7A">
            <w:pPr>
              <w:pStyle w:val="BodyText"/>
              <w:jc w:val="left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 xml:space="preserve">Evidence of managing complex </w:t>
            </w:r>
            <w:r>
              <w:rPr>
                <w:rFonts w:ascii="Calibri" w:hAnsi="Calibri" w:cs="Calibri"/>
                <w:color w:val="000000"/>
              </w:rPr>
              <w:t xml:space="preserve">financial </w:t>
            </w:r>
            <w:r w:rsidRPr="001C1592">
              <w:rPr>
                <w:rFonts w:ascii="Calibri" w:hAnsi="Calibri" w:cs="Calibri"/>
                <w:color w:val="000000"/>
              </w:rPr>
              <w:t xml:space="preserve">tasks </w:t>
            </w:r>
          </w:p>
        </w:tc>
        <w:tc>
          <w:tcPr>
            <w:tcW w:w="993" w:type="dxa"/>
            <w:vAlign w:val="center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sym w:font="Symbol" w:char="F0D6"/>
            </w:r>
          </w:p>
        </w:tc>
        <w:tc>
          <w:tcPr>
            <w:tcW w:w="1064" w:type="dxa"/>
            <w:vAlign w:val="center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58" w:type="dxa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A &amp; I</w:t>
            </w:r>
          </w:p>
        </w:tc>
      </w:tr>
      <w:tr w:rsidR="00C70B7A" w:rsidRPr="00901526" w:rsidTr="00D3191D">
        <w:trPr>
          <w:trHeight w:val="716"/>
          <w:jc w:val="center"/>
        </w:trPr>
        <w:tc>
          <w:tcPr>
            <w:tcW w:w="577" w:type="dxa"/>
          </w:tcPr>
          <w:p w:rsidR="00C70B7A" w:rsidRPr="001C1592" w:rsidRDefault="00C70B7A" w:rsidP="002148D5">
            <w:pPr>
              <w:pStyle w:val="BodyTex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9" w:type="dxa"/>
          </w:tcPr>
          <w:p w:rsidR="00C70B7A" w:rsidRPr="001C1592" w:rsidRDefault="00C70B7A" w:rsidP="002148D5">
            <w:pPr>
              <w:pStyle w:val="BodyText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Assist in the management of the budget and reporting process</w:t>
            </w:r>
          </w:p>
        </w:tc>
        <w:tc>
          <w:tcPr>
            <w:tcW w:w="993" w:type="dxa"/>
            <w:vAlign w:val="center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sym w:font="Symbol" w:char="F0D6"/>
            </w:r>
          </w:p>
        </w:tc>
        <w:tc>
          <w:tcPr>
            <w:tcW w:w="1064" w:type="dxa"/>
            <w:vAlign w:val="center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58" w:type="dxa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A &amp; T</w:t>
            </w:r>
          </w:p>
        </w:tc>
      </w:tr>
      <w:tr w:rsidR="00C70B7A" w:rsidRPr="00901526" w:rsidTr="00D3191D">
        <w:trPr>
          <w:trHeight w:val="288"/>
          <w:jc w:val="center"/>
        </w:trPr>
        <w:tc>
          <w:tcPr>
            <w:tcW w:w="577" w:type="dxa"/>
          </w:tcPr>
          <w:p w:rsidR="00C70B7A" w:rsidRPr="001C1592" w:rsidRDefault="00C70B7A" w:rsidP="002148D5">
            <w:pPr>
              <w:pStyle w:val="BodyTex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9" w:type="dxa"/>
          </w:tcPr>
          <w:p w:rsidR="00C70B7A" w:rsidRPr="001C1592" w:rsidRDefault="00C70B7A" w:rsidP="002148D5">
            <w:pPr>
              <w:pStyle w:val="BodyText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Strong financial accounting</w:t>
            </w:r>
          </w:p>
        </w:tc>
        <w:tc>
          <w:tcPr>
            <w:tcW w:w="993" w:type="dxa"/>
            <w:vAlign w:val="center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sym w:font="Symbol" w:char="F0D6"/>
            </w:r>
          </w:p>
        </w:tc>
        <w:tc>
          <w:tcPr>
            <w:tcW w:w="1064" w:type="dxa"/>
            <w:vAlign w:val="center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58" w:type="dxa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A &amp; T</w:t>
            </w:r>
          </w:p>
        </w:tc>
      </w:tr>
      <w:tr w:rsidR="00C70B7A" w:rsidRPr="00901526" w:rsidTr="00D3191D">
        <w:trPr>
          <w:trHeight w:val="421"/>
          <w:jc w:val="center"/>
        </w:trPr>
        <w:tc>
          <w:tcPr>
            <w:tcW w:w="577" w:type="dxa"/>
          </w:tcPr>
          <w:p w:rsidR="00C70B7A" w:rsidRPr="001C1592" w:rsidRDefault="00C70B7A" w:rsidP="002148D5">
            <w:pPr>
              <w:pStyle w:val="BodyTex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9" w:type="dxa"/>
          </w:tcPr>
          <w:p w:rsidR="00C70B7A" w:rsidRPr="001C1592" w:rsidRDefault="00C70B7A" w:rsidP="002148D5">
            <w:pPr>
              <w:pStyle w:val="BodyText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 xml:space="preserve">Experience of budget management      </w:t>
            </w:r>
          </w:p>
        </w:tc>
        <w:tc>
          <w:tcPr>
            <w:tcW w:w="993" w:type="dxa"/>
            <w:vAlign w:val="center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sym w:font="Symbol" w:char="F0D6"/>
            </w:r>
          </w:p>
        </w:tc>
        <w:tc>
          <w:tcPr>
            <w:tcW w:w="1064" w:type="dxa"/>
            <w:vAlign w:val="center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58" w:type="dxa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A &amp; T</w:t>
            </w:r>
          </w:p>
        </w:tc>
      </w:tr>
      <w:tr w:rsidR="00C70B7A" w:rsidRPr="00901526" w:rsidTr="00D3191D">
        <w:trPr>
          <w:trHeight w:val="421"/>
          <w:jc w:val="center"/>
        </w:trPr>
        <w:tc>
          <w:tcPr>
            <w:tcW w:w="577" w:type="dxa"/>
          </w:tcPr>
          <w:p w:rsidR="00C70B7A" w:rsidRPr="001C1592" w:rsidRDefault="00C70B7A" w:rsidP="002148D5">
            <w:pPr>
              <w:pStyle w:val="BodyTex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9" w:type="dxa"/>
          </w:tcPr>
          <w:p w:rsidR="00C70B7A" w:rsidRPr="001C1592" w:rsidRDefault="00C70B7A" w:rsidP="002148D5">
            <w:pPr>
              <w:pStyle w:val="BodyText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Experience of managing/supervising staff</w:t>
            </w:r>
          </w:p>
        </w:tc>
        <w:tc>
          <w:tcPr>
            <w:tcW w:w="993" w:type="dxa"/>
            <w:vAlign w:val="center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64" w:type="dxa"/>
            <w:vAlign w:val="center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sym w:font="Symbol" w:char="F0D6"/>
            </w:r>
          </w:p>
        </w:tc>
        <w:tc>
          <w:tcPr>
            <w:tcW w:w="2158" w:type="dxa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A &amp; I</w:t>
            </w:r>
          </w:p>
        </w:tc>
      </w:tr>
      <w:tr w:rsidR="00C70B7A" w:rsidRPr="00901526" w:rsidTr="00D3191D">
        <w:trPr>
          <w:trHeight w:val="421"/>
          <w:jc w:val="center"/>
        </w:trPr>
        <w:tc>
          <w:tcPr>
            <w:tcW w:w="577" w:type="dxa"/>
          </w:tcPr>
          <w:p w:rsidR="00C70B7A" w:rsidRPr="001C1592" w:rsidRDefault="00C70B7A" w:rsidP="002148D5">
            <w:pPr>
              <w:pStyle w:val="BodyTex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9" w:type="dxa"/>
          </w:tcPr>
          <w:p w:rsidR="00C70B7A" w:rsidRPr="001C1592" w:rsidRDefault="00C70B7A" w:rsidP="002148D5">
            <w:pPr>
              <w:pStyle w:val="BodyText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 xml:space="preserve">Must have experience of working as part of a team </w:t>
            </w:r>
          </w:p>
        </w:tc>
        <w:tc>
          <w:tcPr>
            <w:tcW w:w="993" w:type="dxa"/>
            <w:vAlign w:val="center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sym w:font="Symbol" w:char="F0D6"/>
            </w:r>
          </w:p>
        </w:tc>
        <w:tc>
          <w:tcPr>
            <w:tcW w:w="1064" w:type="dxa"/>
            <w:vAlign w:val="center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58" w:type="dxa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A &amp; I</w:t>
            </w:r>
          </w:p>
        </w:tc>
      </w:tr>
      <w:tr w:rsidR="00C70B7A" w:rsidRPr="0037097A" w:rsidTr="00D3191D">
        <w:trPr>
          <w:trHeight w:val="444"/>
          <w:jc w:val="center"/>
        </w:trPr>
        <w:tc>
          <w:tcPr>
            <w:tcW w:w="10201" w:type="dxa"/>
            <w:gridSpan w:val="5"/>
          </w:tcPr>
          <w:p w:rsidR="00C70B7A" w:rsidRPr="001C1592" w:rsidRDefault="00C70B7A" w:rsidP="002148D5">
            <w:pPr>
              <w:pStyle w:val="BodyText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 w:rsidRPr="001C1592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Qualifications</w:t>
            </w:r>
          </w:p>
        </w:tc>
      </w:tr>
      <w:tr w:rsidR="00C70B7A" w:rsidRPr="00901526" w:rsidTr="00D3191D">
        <w:trPr>
          <w:trHeight w:val="716"/>
          <w:jc w:val="center"/>
        </w:trPr>
        <w:tc>
          <w:tcPr>
            <w:tcW w:w="577" w:type="dxa"/>
          </w:tcPr>
          <w:p w:rsidR="00C70B7A" w:rsidRPr="001C1592" w:rsidRDefault="00C70B7A" w:rsidP="002148D5">
            <w:pPr>
              <w:pStyle w:val="BodyTex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9" w:type="dxa"/>
          </w:tcPr>
          <w:p w:rsidR="00C70B7A" w:rsidRPr="001C1592" w:rsidRDefault="00C70B7A" w:rsidP="00C70B7A">
            <w:pPr>
              <w:pStyle w:val="BodyText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Minimum C grade GCSE in Maths and English</w:t>
            </w:r>
            <w:r>
              <w:rPr>
                <w:rFonts w:ascii="Calibri" w:hAnsi="Calibri" w:cs="Calibri"/>
                <w:color w:val="000000"/>
              </w:rPr>
              <w:t xml:space="preserve"> or equivalent.</w:t>
            </w:r>
          </w:p>
        </w:tc>
        <w:tc>
          <w:tcPr>
            <w:tcW w:w="993" w:type="dxa"/>
            <w:vAlign w:val="center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sym w:font="Symbol" w:char="F0D6"/>
            </w:r>
          </w:p>
        </w:tc>
        <w:tc>
          <w:tcPr>
            <w:tcW w:w="1064" w:type="dxa"/>
            <w:vAlign w:val="center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58" w:type="dxa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A</w:t>
            </w:r>
          </w:p>
        </w:tc>
      </w:tr>
      <w:tr w:rsidR="00C70B7A" w:rsidRPr="00901526" w:rsidTr="00D3191D">
        <w:trPr>
          <w:trHeight w:val="408"/>
          <w:jc w:val="center"/>
        </w:trPr>
        <w:tc>
          <w:tcPr>
            <w:tcW w:w="577" w:type="dxa"/>
          </w:tcPr>
          <w:p w:rsidR="00C70B7A" w:rsidRPr="001C1592" w:rsidRDefault="00C70B7A" w:rsidP="002148D5">
            <w:pPr>
              <w:pStyle w:val="BodyTex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9" w:type="dxa"/>
          </w:tcPr>
          <w:p w:rsidR="00C70B7A" w:rsidRPr="001C1592" w:rsidRDefault="00C70B7A" w:rsidP="00C70B7A">
            <w:pPr>
              <w:pStyle w:val="BodyText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A</w:t>
            </w:r>
            <w:r>
              <w:rPr>
                <w:rFonts w:ascii="Calibri" w:hAnsi="Calibri" w:cs="Calibri"/>
                <w:color w:val="000000"/>
              </w:rPr>
              <w:t>AT or equivalent</w:t>
            </w:r>
          </w:p>
        </w:tc>
        <w:tc>
          <w:tcPr>
            <w:tcW w:w="993" w:type="dxa"/>
            <w:vAlign w:val="center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sym w:font="Symbol" w:char="F0D6"/>
            </w:r>
          </w:p>
        </w:tc>
        <w:tc>
          <w:tcPr>
            <w:tcW w:w="1064" w:type="dxa"/>
            <w:vAlign w:val="center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58" w:type="dxa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A</w:t>
            </w:r>
          </w:p>
        </w:tc>
      </w:tr>
      <w:tr w:rsidR="00C70B7A" w:rsidRPr="0037097A" w:rsidTr="00D3191D">
        <w:trPr>
          <w:trHeight w:val="444"/>
          <w:jc w:val="center"/>
        </w:trPr>
        <w:tc>
          <w:tcPr>
            <w:tcW w:w="10201" w:type="dxa"/>
            <w:gridSpan w:val="5"/>
          </w:tcPr>
          <w:p w:rsidR="00C70B7A" w:rsidRPr="001C1592" w:rsidRDefault="00C70B7A" w:rsidP="002148D5">
            <w:pPr>
              <w:pStyle w:val="BodyText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 w:rsidRPr="001C1592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Skills</w:t>
            </w:r>
          </w:p>
        </w:tc>
      </w:tr>
      <w:tr w:rsidR="00C70B7A" w:rsidRPr="00901526" w:rsidTr="00D3191D">
        <w:trPr>
          <w:trHeight w:val="413"/>
          <w:jc w:val="center"/>
        </w:trPr>
        <w:tc>
          <w:tcPr>
            <w:tcW w:w="577" w:type="dxa"/>
          </w:tcPr>
          <w:p w:rsidR="00C70B7A" w:rsidRPr="001C1592" w:rsidRDefault="00C70B7A" w:rsidP="002148D5">
            <w:pPr>
              <w:pStyle w:val="BodyTex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9" w:type="dxa"/>
          </w:tcPr>
          <w:p w:rsidR="00C70B7A" w:rsidRPr="001C1592" w:rsidRDefault="00C70B7A" w:rsidP="002148D5">
            <w:pPr>
              <w:pStyle w:val="BodyText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Planning and organisation</w:t>
            </w:r>
          </w:p>
        </w:tc>
        <w:tc>
          <w:tcPr>
            <w:tcW w:w="993" w:type="dxa"/>
            <w:vAlign w:val="center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sym w:font="Symbol" w:char="F0D6"/>
            </w:r>
          </w:p>
        </w:tc>
        <w:tc>
          <w:tcPr>
            <w:tcW w:w="1064" w:type="dxa"/>
            <w:vAlign w:val="center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58" w:type="dxa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A &amp; I &amp; T</w:t>
            </w:r>
          </w:p>
        </w:tc>
      </w:tr>
      <w:tr w:rsidR="00C70B7A" w:rsidRPr="00901526" w:rsidTr="00D3191D">
        <w:trPr>
          <w:trHeight w:val="413"/>
          <w:jc w:val="center"/>
        </w:trPr>
        <w:tc>
          <w:tcPr>
            <w:tcW w:w="577" w:type="dxa"/>
          </w:tcPr>
          <w:p w:rsidR="00C70B7A" w:rsidRPr="001C1592" w:rsidRDefault="00C70B7A" w:rsidP="002148D5">
            <w:pPr>
              <w:pStyle w:val="BodyTex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9" w:type="dxa"/>
          </w:tcPr>
          <w:p w:rsidR="00C70B7A" w:rsidRPr="001C1592" w:rsidRDefault="00C70B7A" w:rsidP="002148D5">
            <w:pPr>
              <w:pStyle w:val="BodyText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Prioritising and time management to meet deadlines</w:t>
            </w:r>
          </w:p>
        </w:tc>
        <w:tc>
          <w:tcPr>
            <w:tcW w:w="993" w:type="dxa"/>
            <w:vAlign w:val="center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sym w:font="Symbol" w:char="F0D6"/>
            </w:r>
          </w:p>
        </w:tc>
        <w:tc>
          <w:tcPr>
            <w:tcW w:w="1064" w:type="dxa"/>
            <w:vAlign w:val="center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58" w:type="dxa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A &amp; I &amp; T</w:t>
            </w:r>
          </w:p>
        </w:tc>
      </w:tr>
      <w:tr w:rsidR="00C70B7A" w:rsidRPr="00901526" w:rsidTr="00D3191D">
        <w:trPr>
          <w:trHeight w:val="413"/>
          <w:jc w:val="center"/>
        </w:trPr>
        <w:tc>
          <w:tcPr>
            <w:tcW w:w="577" w:type="dxa"/>
          </w:tcPr>
          <w:p w:rsidR="00C70B7A" w:rsidRPr="001C1592" w:rsidRDefault="00C70B7A" w:rsidP="002148D5">
            <w:pPr>
              <w:pStyle w:val="BodyTex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9" w:type="dxa"/>
          </w:tcPr>
          <w:p w:rsidR="00C70B7A" w:rsidRPr="001C1592" w:rsidRDefault="00C70B7A" w:rsidP="002148D5">
            <w:pPr>
              <w:pStyle w:val="BodyText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Able to prepare and present finance reports and in depth analysis</w:t>
            </w:r>
          </w:p>
        </w:tc>
        <w:tc>
          <w:tcPr>
            <w:tcW w:w="993" w:type="dxa"/>
            <w:vAlign w:val="center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sym w:font="Symbol" w:char="F0D6"/>
            </w:r>
          </w:p>
        </w:tc>
        <w:tc>
          <w:tcPr>
            <w:tcW w:w="1064" w:type="dxa"/>
            <w:vAlign w:val="center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58" w:type="dxa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A &amp; T</w:t>
            </w:r>
          </w:p>
        </w:tc>
      </w:tr>
      <w:tr w:rsidR="00C70B7A" w:rsidRPr="00901526" w:rsidTr="00D3191D">
        <w:trPr>
          <w:trHeight w:val="413"/>
          <w:jc w:val="center"/>
        </w:trPr>
        <w:tc>
          <w:tcPr>
            <w:tcW w:w="577" w:type="dxa"/>
          </w:tcPr>
          <w:p w:rsidR="00C70B7A" w:rsidRPr="001C1592" w:rsidRDefault="00C70B7A" w:rsidP="002148D5">
            <w:pPr>
              <w:pStyle w:val="BodyTex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9" w:type="dxa"/>
          </w:tcPr>
          <w:p w:rsidR="00C70B7A" w:rsidRPr="001C1592" w:rsidRDefault="00C70B7A" w:rsidP="002148D5">
            <w:pPr>
              <w:pStyle w:val="BodyText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Excellent communication skills – oral and written</w:t>
            </w:r>
          </w:p>
        </w:tc>
        <w:tc>
          <w:tcPr>
            <w:tcW w:w="993" w:type="dxa"/>
            <w:vAlign w:val="center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sym w:font="Symbol" w:char="F0D6"/>
            </w:r>
          </w:p>
        </w:tc>
        <w:tc>
          <w:tcPr>
            <w:tcW w:w="1064" w:type="dxa"/>
            <w:vAlign w:val="center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58" w:type="dxa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A &amp; I &amp; T</w:t>
            </w:r>
          </w:p>
        </w:tc>
      </w:tr>
      <w:tr w:rsidR="00C70B7A" w:rsidRPr="00901526" w:rsidTr="00D3191D">
        <w:trPr>
          <w:trHeight w:val="413"/>
          <w:jc w:val="center"/>
        </w:trPr>
        <w:tc>
          <w:tcPr>
            <w:tcW w:w="577" w:type="dxa"/>
          </w:tcPr>
          <w:p w:rsidR="00C70B7A" w:rsidRPr="001C1592" w:rsidRDefault="00C70B7A" w:rsidP="002148D5">
            <w:pPr>
              <w:pStyle w:val="BodyTex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9" w:type="dxa"/>
          </w:tcPr>
          <w:p w:rsidR="00C70B7A" w:rsidRPr="001C1592" w:rsidRDefault="00C70B7A" w:rsidP="002148D5">
            <w:pPr>
              <w:pStyle w:val="BodyText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Understanding school roles and responsibilities</w:t>
            </w:r>
          </w:p>
        </w:tc>
        <w:tc>
          <w:tcPr>
            <w:tcW w:w="993" w:type="dxa"/>
            <w:vAlign w:val="center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64" w:type="dxa"/>
            <w:vAlign w:val="center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sym w:font="Symbol" w:char="F0D6"/>
            </w:r>
          </w:p>
        </w:tc>
        <w:tc>
          <w:tcPr>
            <w:tcW w:w="2158" w:type="dxa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 xml:space="preserve">A </w:t>
            </w:r>
          </w:p>
        </w:tc>
      </w:tr>
      <w:tr w:rsidR="00C70B7A" w:rsidRPr="00901526" w:rsidTr="00D3191D">
        <w:trPr>
          <w:trHeight w:val="413"/>
          <w:jc w:val="center"/>
        </w:trPr>
        <w:tc>
          <w:tcPr>
            <w:tcW w:w="577" w:type="dxa"/>
          </w:tcPr>
          <w:p w:rsidR="00C70B7A" w:rsidRPr="001C1592" w:rsidRDefault="00C70B7A" w:rsidP="002148D5">
            <w:pPr>
              <w:pStyle w:val="BodyTex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9" w:type="dxa"/>
          </w:tcPr>
          <w:p w:rsidR="00C70B7A" w:rsidRPr="001C1592" w:rsidRDefault="00C70B7A" w:rsidP="002148D5">
            <w:pPr>
              <w:pStyle w:val="BodyText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Competent user of Microsoft Office packages - Excel, Word and Outlook</w:t>
            </w:r>
          </w:p>
        </w:tc>
        <w:tc>
          <w:tcPr>
            <w:tcW w:w="993" w:type="dxa"/>
            <w:vAlign w:val="center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sym w:font="Symbol" w:char="F0D6"/>
            </w:r>
          </w:p>
        </w:tc>
        <w:tc>
          <w:tcPr>
            <w:tcW w:w="1064" w:type="dxa"/>
            <w:vAlign w:val="center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58" w:type="dxa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A &amp; T</w:t>
            </w:r>
          </w:p>
        </w:tc>
      </w:tr>
      <w:tr w:rsidR="00C70B7A" w:rsidRPr="00901526" w:rsidTr="00D3191D">
        <w:trPr>
          <w:trHeight w:val="413"/>
          <w:jc w:val="center"/>
        </w:trPr>
        <w:tc>
          <w:tcPr>
            <w:tcW w:w="577" w:type="dxa"/>
          </w:tcPr>
          <w:p w:rsidR="00C70B7A" w:rsidRPr="001C1592" w:rsidRDefault="00C70B7A" w:rsidP="002148D5">
            <w:pPr>
              <w:pStyle w:val="BodyTex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9" w:type="dxa"/>
          </w:tcPr>
          <w:p w:rsidR="00C70B7A" w:rsidRPr="001C1592" w:rsidRDefault="00C70B7A" w:rsidP="00C70B7A">
            <w:pPr>
              <w:pStyle w:val="BodyText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 xml:space="preserve">Competent user of </w:t>
            </w:r>
            <w:r>
              <w:rPr>
                <w:rFonts w:ascii="Calibri" w:hAnsi="Calibri" w:cs="Calibri"/>
                <w:color w:val="000000"/>
              </w:rPr>
              <w:t>PSF accounting pa</w:t>
            </w:r>
            <w:r w:rsidRPr="001C1592">
              <w:rPr>
                <w:rFonts w:ascii="Calibri" w:hAnsi="Calibri" w:cs="Calibri"/>
                <w:color w:val="000000"/>
              </w:rPr>
              <w:t>ckage</w:t>
            </w:r>
          </w:p>
        </w:tc>
        <w:tc>
          <w:tcPr>
            <w:tcW w:w="993" w:type="dxa"/>
            <w:vAlign w:val="center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sym w:font="Symbol" w:char="F0D6"/>
            </w:r>
          </w:p>
        </w:tc>
        <w:tc>
          <w:tcPr>
            <w:tcW w:w="1064" w:type="dxa"/>
            <w:vAlign w:val="center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58" w:type="dxa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A &amp; T</w:t>
            </w:r>
          </w:p>
        </w:tc>
      </w:tr>
      <w:tr w:rsidR="00C70B7A" w:rsidRPr="00901526" w:rsidTr="00D3191D">
        <w:trPr>
          <w:trHeight w:val="413"/>
          <w:jc w:val="center"/>
        </w:trPr>
        <w:tc>
          <w:tcPr>
            <w:tcW w:w="577" w:type="dxa"/>
          </w:tcPr>
          <w:p w:rsidR="00C70B7A" w:rsidRPr="001C1592" w:rsidRDefault="00C70B7A" w:rsidP="002148D5">
            <w:pPr>
              <w:pStyle w:val="BodyTex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9" w:type="dxa"/>
          </w:tcPr>
          <w:p w:rsidR="00C70B7A" w:rsidRPr="001C1592" w:rsidRDefault="00C70B7A" w:rsidP="002148D5">
            <w:pPr>
              <w:pStyle w:val="BodyText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Strong IT skills</w:t>
            </w:r>
          </w:p>
        </w:tc>
        <w:tc>
          <w:tcPr>
            <w:tcW w:w="993" w:type="dxa"/>
            <w:vAlign w:val="center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sym w:font="Symbol" w:char="F0D6"/>
            </w:r>
          </w:p>
        </w:tc>
        <w:tc>
          <w:tcPr>
            <w:tcW w:w="1064" w:type="dxa"/>
            <w:vAlign w:val="center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58" w:type="dxa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A &amp; T</w:t>
            </w:r>
          </w:p>
        </w:tc>
      </w:tr>
      <w:tr w:rsidR="00C70B7A" w:rsidRPr="00901526" w:rsidTr="00D3191D">
        <w:trPr>
          <w:trHeight w:val="413"/>
          <w:jc w:val="center"/>
        </w:trPr>
        <w:tc>
          <w:tcPr>
            <w:tcW w:w="577" w:type="dxa"/>
          </w:tcPr>
          <w:p w:rsidR="00C70B7A" w:rsidRPr="001C1592" w:rsidRDefault="00C70B7A" w:rsidP="002148D5">
            <w:pPr>
              <w:pStyle w:val="BodyTex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9" w:type="dxa"/>
          </w:tcPr>
          <w:p w:rsidR="00C70B7A" w:rsidRPr="001C1592" w:rsidRDefault="00C70B7A" w:rsidP="002148D5">
            <w:pPr>
              <w:pStyle w:val="BodyText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 xml:space="preserve">Experience of holding a similar post in education </w:t>
            </w:r>
          </w:p>
        </w:tc>
        <w:tc>
          <w:tcPr>
            <w:tcW w:w="993" w:type="dxa"/>
            <w:vAlign w:val="center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</w:p>
        </w:tc>
        <w:tc>
          <w:tcPr>
            <w:tcW w:w="1064" w:type="dxa"/>
            <w:vAlign w:val="center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  <w:highlight w:val="yellow"/>
              </w:rPr>
            </w:pPr>
            <w:r w:rsidRPr="001C1592">
              <w:rPr>
                <w:rFonts w:ascii="Calibri" w:hAnsi="Calibri" w:cs="Calibri"/>
                <w:color w:val="000000"/>
              </w:rPr>
              <w:sym w:font="Symbol" w:char="F0D6"/>
            </w:r>
          </w:p>
        </w:tc>
        <w:tc>
          <w:tcPr>
            <w:tcW w:w="2158" w:type="dxa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A</w:t>
            </w:r>
          </w:p>
        </w:tc>
      </w:tr>
      <w:tr w:rsidR="00C70B7A" w:rsidRPr="0037097A" w:rsidTr="00D3191D">
        <w:trPr>
          <w:trHeight w:val="444"/>
          <w:jc w:val="center"/>
        </w:trPr>
        <w:tc>
          <w:tcPr>
            <w:tcW w:w="10201" w:type="dxa"/>
            <w:gridSpan w:val="5"/>
          </w:tcPr>
          <w:p w:rsidR="00C70B7A" w:rsidRPr="001C1592" w:rsidRDefault="00C70B7A" w:rsidP="002148D5">
            <w:pPr>
              <w:pStyle w:val="BodyText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 w:rsidRPr="001C1592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Personal attributes</w:t>
            </w:r>
          </w:p>
        </w:tc>
      </w:tr>
      <w:tr w:rsidR="00C70B7A" w:rsidRPr="0037097A" w:rsidTr="00D3191D">
        <w:trPr>
          <w:trHeight w:val="742"/>
          <w:jc w:val="center"/>
        </w:trPr>
        <w:tc>
          <w:tcPr>
            <w:tcW w:w="577" w:type="dxa"/>
          </w:tcPr>
          <w:p w:rsidR="00C70B7A" w:rsidRPr="001C1592" w:rsidRDefault="00C70B7A" w:rsidP="002148D5">
            <w:pPr>
              <w:pStyle w:val="BodyTex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9" w:type="dxa"/>
          </w:tcPr>
          <w:p w:rsidR="00C70B7A" w:rsidRPr="001C1592" w:rsidRDefault="00C70B7A" w:rsidP="002148D5">
            <w:pPr>
              <w:pStyle w:val="BodyText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Committed to enhance and develop skills and knowledge</w:t>
            </w:r>
          </w:p>
        </w:tc>
        <w:tc>
          <w:tcPr>
            <w:tcW w:w="993" w:type="dxa"/>
            <w:vAlign w:val="center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sym w:font="Symbol" w:char="F0D6"/>
            </w:r>
          </w:p>
        </w:tc>
        <w:tc>
          <w:tcPr>
            <w:tcW w:w="1064" w:type="dxa"/>
            <w:vAlign w:val="center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58" w:type="dxa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A</w:t>
            </w:r>
          </w:p>
        </w:tc>
      </w:tr>
      <w:tr w:rsidR="00C70B7A" w:rsidRPr="0037097A" w:rsidTr="00D3191D">
        <w:trPr>
          <w:trHeight w:val="405"/>
          <w:jc w:val="center"/>
        </w:trPr>
        <w:tc>
          <w:tcPr>
            <w:tcW w:w="577" w:type="dxa"/>
          </w:tcPr>
          <w:p w:rsidR="00C70B7A" w:rsidRPr="001C1592" w:rsidRDefault="00C70B7A" w:rsidP="002148D5">
            <w:pPr>
              <w:pStyle w:val="BodyTex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9" w:type="dxa"/>
          </w:tcPr>
          <w:p w:rsidR="00C70B7A" w:rsidRPr="001C1592" w:rsidRDefault="00C70B7A" w:rsidP="002148D5">
            <w:pPr>
              <w:pStyle w:val="BodyText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High level of accuracy and attention to detail</w:t>
            </w:r>
          </w:p>
        </w:tc>
        <w:tc>
          <w:tcPr>
            <w:tcW w:w="993" w:type="dxa"/>
            <w:vAlign w:val="center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sym w:font="Symbol" w:char="F0D6"/>
            </w:r>
          </w:p>
        </w:tc>
        <w:tc>
          <w:tcPr>
            <w:tcW w:w="1064" w:type="dxa"/>
            <w:vAlign w:val="center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58" w:type="dxa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A &amp; T</w:t>
            </w:r>
          </w:p>
        </w:tc>
      </w:tr>
      <w:tr w:rsidR="00C70B7A" w:rsidRPr="0037097A" w:rsidTr="00D3191D">
        <w:trPr>
          <w:trHeight w:val="359"/>
          <w:jc w:val="center"/>
        </w:trPr>
        <w:tc>
          <w:tcPr>
            <w:tcW w:w="577" w:type="dxa"/>
          </w:tcPr>
          <w:p w:rsidR="00C70B7A" w:rsidRPr="001C1592" w:rsidRDefault="00C70B7A" w:rsidP="002148D5">
            <w:pPr>
              <w:pStyle w:val="BodyTex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9" w:type="dxa"/>
          </w:tcPr>
          <w:p w:rsidR="00C70B7A" w:rsidRPr="001C1592" w:rsidRDefault="00C70B7A" w:rsidP="002148D5">
            <w:pPr>
              <w:pStyle w:val="BodyText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Self-motivated and pro-active</w:t>
            </w:r>
          </w:p>
        </w:tc>
        <w:tc>
          <w:tcPr>
            <w:tcW w:w="993" w:type="dxa"/>
            <w:vAlign w:val="center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sym w:font="Symbol" w:char="F0D6"/>
            </w:r>
          </w:p>
        </w:tc>
        <w:tc>
          <w:tcPr>
            <w:tcW w:w="1064" w:type="dxa"/>
            <w:vAlign w:val="center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58" w:type="dxa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A &amp; I</w:t>
            </w:r>
          </w:p>
        </w:tc>
      </w:tr>
      <w:tr w:rsidR="00C70B7A" w:rsidRPr="0037097A" w:rsidTr="00D3191D">
        <w:trPr>
          <w:trHeight w:val="742"/>
          <w:jc w:val="center"/>
        </w:trPr>
        <w:tc>
          <w:tcPr>
            <w:tcW w:w="577" w:type="dxa"/>
          </w:tcPr>
          <w:p w:rsidR="00C70B7A" w:rsidRPr="001C1592" w:rsidRDefault="00C70B7A" w:rsidP="002148D5">
            <w:pPr>
              <w:pStyle w:val="BodyTex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9" w:type="dxa"/>
          </w:tcPr>
          <w:p w:rsidR="00C70B7A" w:rsidRPr="001C1592" w:rsidRDefault="00C70B7A" w:rsidP="002148D5">
            <w:pPr>
              <w:pStyle w:val="BodyText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Personable and sensitive manner for contact with students, parents, governors and staff colleagues</w:t>
            </w:r>
          </w:p>
        </w:tc>
        <w:tc>
          <w:tcPr>
            <w:tcW w:w="993" w:type="dxa"/>
            <w:vAlign w:val="center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sym w:font="Symbol" w:char="F0D6"/>
            </w:r>
          </w:p>
        </w:tc>
        <w:tc>
          <w:tcPr>
            <w:tcW w:w="1064" w:type="dxa"/>
            <w:vAlign w:val="center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58" w:type="dxa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A &amp; I</w:t>
            </w:r>
          </w:p>
        </w:tc>
      </w:tr>
      <w:tr w:rsidR="00C70B7A" w:rsidRPr="0037097A" w:rsidTr="00D3191D">
        <w:trPr>
          <w:trHeight w:val="395"/>
          <w:jc w:val="center"/>
        </w:trPr>
        <w:tc>
          <w:tcPr>
            <w:tcW w:w="577" w:type="dxa"/>
          </w:tcPr>
          <w:p w:rsidR="00C70B7A" w:rsidRPr="001C1592" w:rsidRDefault="00C70B7A" w:rsidP="002148D5">
            <w:pPr>
              <w:pStyle w:val="BodyTex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9" w:type="dxa"/>
          </w:tcPr>
          <w:p w:rsidR="00C70B7A" w:rsidRPr="001C1592" w:rsidRDefault="00C70B7A" w:rsidP="002148D5">
            <w:pPr>
              <w:pStyle w:val="BodyText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Able to deal with confidential data</w:t>
            </w:r>
          </w:p>
        </w:tc>
        <w:tc>
          <w:tcPr>
            <w:tcW w:w="993" w:type="dxa"/>
            <w:vAlign w:val="center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sym w:font="Symbol" w:char="F0D6"/>
            </w:r>
          </w:p>
        </w:tc>
        <w:tc>
          <w:tcPr>
            <w:tcW w:w="1064" w:type="dxa"/>
            <w:vAlign w:val="center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58" w:type="dxa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A</w:t>
            </w:r>
          </w:p>
        </w:tc>
      </w:tr>
      <w:tr w:rsidR="00C70B7A" w:rsidRPr="0037097A" w:rsidTr="00D3191D">
        <w:trPr>
          <w:trHeight w:val="472"/>
          <w:jc w:val="center"/>
        </w:trPr>
        <w:tc>
          <w:tcPr>
            <w:tcW w:w="577" w:type="dxa"/>
          </w:tcPr>
          <w:p w:rsidR="00C70B7A" w:rsidRPr="001C1592" w:rsidRDefault="00C70B7A" w:rsidP="002148D5">
            <w:pPr>
              <w:pStyle w:val="BodyTex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9" w:type="dxa"/>
          </w:tcPr>
          <w:p w:rsidR="00C70B7A" w:rsidRPr="001C1592" w:rsidRDefault="00C70B7A" w:rsidP="002148D5">
            <w:pPr>
              <w:pStyle w:val="BodyText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Reliable and trustworthy</w:t>
            </w:r>
          </w:p>
        </w:tc>
        <w:tc>
          <w:tcPr>
            <w:tcW w:w="993" w:type="dxa"/>
            <w:vAlign w:val="center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sym w:font="Symbol" w:char="F0D6"/>
            </w:r>
          </w:p>
        </w:tc>
        <w:tc>
          <w:tcPr>
            <w:tcW w:w="1064" w:type="dxa"/>
            <w:vAlign w:val="center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58" w:type="dxa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A &amp; I</w:t>
            </w:r>
          </w:p>
        </w:tc>
      </w:tr>
      <w:tr w:rsidR="00C70B7A" w:rsidRPr="0037097A" w:rsidTr="00D3191D">
        <w:trPr>
          <w:trHeight w:val="650"/>
          <w:jc w:val="center"/>
        </w:trPr>
        <w:tc>
          <w:tcPr>
            <w:tcW w:w="577" w:type="dxa"/>
          </w:tcPr>
          <w:p w:rsidR="00C70B7A" w:rsidRPr="001C1592" w:rsidRDefault="00C70B7A" w:rsidP="002148D5">
            <w:pPr>
              <w:pStyle w:val="BodyText"/>
              <w:rPr>
                <w:rFonts w:ascii="Calibri" w:hAnsi="Calibri" w:cs="Calibri"/>
                <w:color w:val="000000"/>
              </w:rPr>
            </w:pPr>
          </w:p>
          <w:p w:rsidR="00C70B7A" w:rsidRPr="001C1592" w:rsidRDefault="00C70B7A" w:rsidP="002148D5">
            <w:pPr>
              <w:pStyle w:val="BodyTex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9" w:type="dxa"/>
          </w:tcPr>
          <w:p w:rsidR="00C70B7A" w:rsidRPr="001C1592" w:rsidRDefault="00C70B7A" w:rsidP="002148D5">
            <w:pPr>
              <w:pStyle w:val="BodyText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 xml:space="preserve">Able to demonstrate a high degree of initiative, self-motivation and drive. Working to agreed deadlines with minimal supervision </w:t>
            </w:r>
          </w:p>
        </w:tc>
        <w:tc>
          <w:tcPr>
            <w:tcW w:w="993" w:type="dxa"/>
            <w:vAlign w:val="center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sym w:font="Symbol" w:char="F0D6"/>
            </w:r>
          </w:p>
        </w:tc>
        <w:tc>
          <w:tcPr>
            <w:tcW w:w="1064" w:type="dxa"/>
            <w:vAlign w:val="center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58" w:type="dxa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A &amp; I</w:t>
            </w:r>
          </w:p>
        </w:tc>
      </w:tr>
      <w:tr w:rsidR="00C70B7A" w:rsidRPr="0037097A" w:rsidTr="00D3191D">
        <w:trPr>
          <w:trHeight w:val="608"/>
          <w:jc w:val="center"/>
        </w:trPr>
        <w:tc>
          <w:tcPr>
            <w:tcW w:w="577" w:type="dxa"/>
          </w:tcPr>
          <w:p w:rsidR="00C70B7A" w:rsidRPr="001C1592" w:rsidRDefault="00C70B7A" w:rsidP="002148D5">
            <w:pPr>
              <w:pStyle w:val="BodyTex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9" w:type="dxa"/>
          </w:tcPr>
          <w:p w:rsidR="00C70B7A" w:rsidRPr="001C1592" w:rsidRDefault="00C70B7A" w:rsidP="002148D5">
            <w:pPr>
              <w:pStyle w:val="BodyText"/>
              <w:ind w:firstLine="34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 xml:space="preserve">High level of interpersonal, communication and presentational skills </w:t>
            </w:r>
          </w:p>
        </w:tc>
        <w:tc>
          <w:tcPr>
            <w:tcW w:w="993" w:type="dxa"/>
            <w:vAlign w:val="center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sym w:font="Symbol" w:char="F0D6"/>
            </w:r>
          </w:p>
        </w:tc>
        <w:tc>
          <w:tcPr>
            <w:tcW w:w="1064" w:type="dxa"/>
            <w:vAlign w:val="center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58" w:type="dxa"/>
          </w:tcPr>
          <w:p w:rsidR="00C70B7A" w:rsidRPr="001C1592" w:rsidRDefault="00C70B7A" w:rsidP="002148D5">
            <w:pPr>
              <w:pStyle w:val="BodyText"/>
              <w:jc w:val="center"/>
              <w:rPr>
                <w:rFonts w:ascii="Calibri" w:hAnsi="Calibri" w:cs="Calibri"/>
                <w:color w:val="000000"/>
              </w:rPr>
            </w:pPr>
            <w:r w:rsidRPr="001C1592">
              <w:rPr>
                <w:rFonts w:ascii="Calibri" w:hAnsi="Calibri" w:cs="Calibri"/>
                <w:color w:val="000000"/>
              </w:rPr>
              <w:t>A &amp; I</w:t>
            </w:r>
          </w:p>
        </w:tc>
      </w:tr>
    </w:tbl>
    <w:p w:rsidR="00C70B7A" w:rsidRPr="00F9093A" w:rsidRDefault="00C70B7A" w:rsidP="00C70B7A">
      <w:pPr>
        <w:pStyle w:val="Sarah1"/>
        <w:rPr>
          <w:rFonts w:cs="Arial"/>
          <w:sz w:val="24"/>
          <w:szCs w:val="24"/>
        </w:rPr>
      </w:pPr>
    </w:p>
    <w:p w:rsidR="00C564A2" w:rsidRPr="00C70B7A" w:rsidRDefault="00D3191D" w:rsidP="00C70B7A"/>
    <w:sectPr w:rsidR="00C564A2" w:rsidRPr="00C70B7A" w:rsidSect="00022E7C">
      <w:footerReference w:type="default" r:id="rId7"/>
      <w:pgSz w:w="11906" w:h="16838"/>
      <w:pgMar w:top="1440" w:right="1440" w:bottom="1440" w:left="144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0B7A" w:rsidRDefault="00C70B7A" w:rsidP="00C70B7A">
      <w:r>
        <w:separator/>
      </w:r>
    </w:p>
  </w:endnote>
  <w:endnote w:type="continuationSeparator" w:id="0">
    <w:p w:rsidR="00C70B7A" w:rsidRDefault="00C70B7A" w:rsidP="00C70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352F" w:rsidRDefault="00D3191D">
    <w:pPr>
      <w:pStyle w:val="Footer"/>
    </w:pPr>
  </w:p>
  <w:p w:rsidR="007E352F" w:rsidRDefault="00D3191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0B7A" w:rsidRDefault="00C70B7A" w:rsidP="00C70B7A">
      <w:r>
        <w:separator/>
      </w:r>
    </w:p>
  </w:footnote>
  <w:footnote w:type="continuationSeparator" w:id="0">
    <w:p w:rsidR="00C70B7A" w:rsidRDefault="00C70B7A" w:rsidP="00C70B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B7A"/>
    <w:rsid w:val="00022E7C"/>
    <w:rsid w:val="001344AB"/>
    <w:rsid w:val="0060030E"/>
    <w:rsid w:val="00624112"/>
    <w:rsid w:val="00922D41"/>
    <w:rsid w:val="009E7736"/>
    <w:rsid w:val="00C70B7A"/>
    <w:rsid w:val="00D3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4926FDCD-6CEB-499F-8566-16831E91F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B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022E7C"/>
    <w:pPr>
      <w:keepNext/>
      <w:outlineLvl w:val="0"/>
    </w:pPr>
    <w:rPr>
      <w:b/>
      <w:sz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70B7A"/>
    <w:pPr>
      <w:jc w:val="both"/>
    </w:pPr>
    <w:rPr>
      <w:rFonts w:ascii="Arial" w:hAnsi="Arial"/>
      <w:sz w:val="24"/>
    </w:rPr>
  </w:style>
  <w:style w:type="character" w:customStyle="1" w:styleId="BodyTextChar">
    <w:name w:val="Body Text Char"/>
    <w:basedOn w:val="DefaultParagraphFont"/>
    <w:link w:val="BodyText"/>
    <w:rsid w:val="00C70B7A"/>
    <w:rPr>
      <w:rFonts w:ascii="Arial" w:eastAsia="Times New Roman" w:hAnsi="Arial" w:cs="Times New Roman"/>
      <w:sz w:val="24"/>
      <w:szCs w:val="20"/>
    </w:rPr>
  </w:style>
  <w:style w:type="paragraph" w:styleId="Header">
    <w:name w:val="header"/>
    <w:basedOn w:val="Normal"/>
    <w:link w:val="HeaderChar"/>
    <w:rsid w:val="00C70B7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C70B7A"/>
    <w:rPr>
      <w:rFonts w:ascii="Times New Roman" w:eastAsia="Times New Roman" w:hAnsi="Times New Roman" w:cs="Times New Roman"/>
      <w:sz w:val="20"/>
      <w:szCs w:val="20"/>
    </w:rPr>
  </w:style>
  <w:style w:type="paragraph" w:customStyle="1" w:styleId="Sarah1">
    <w:name w:val="Sarah 1"/>
    <w:basedOn w:val="Normal"/>
    <w:rsid w:val="00C70B7A"/>
    <w:rPr>
      <w:rFonts w:ascii="Arial" w:hAnsi="Arial"/>
      <w:b/>
      <w:sz w:val="32"/>
    </w:rPr>
  </w:style>
  <w:style w:type="paragraph" w:customStyle="1" w:styleId="Sarah2">
    <w:name w:val="Sarah 2"/>
    <w:basedOn w:val="Sarah1"/>
    <w:rsid w:val="00C70B7A"/>
    <w:rPr>
      <w:sz w:val="28"/>
    </w:rPr>
  </w:style>
  <w:style w:type="paragraph" w:styleId="Footer">
    <w:name w:val="footer"/>
    <w:basedOn w:val="Normal"/>
    <w:link w:val="FooterChar"/>
    <w:uiPriority w:val="99"/>
    <w:rsid w:val="00C70B7A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70B7A"/>
    <w:rPr>
      <w:rFonts w:ascii="Times New Roman" w:eastAsia="Times New Roman" w:hAnsi="Times New Roman" w:cs="Times New Roman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022E7C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table" w:styleId="TableGrid">
    <w:name w:val="Table Grid"/>
    <w:basedOn w:val="TableNormal"/>
    <w:uiPriority w:val="39"/>
    <w:rsid w:val="00022E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B6CC4B30</Template>
  <TotalTime>22</TotalTime>
  <Pages>2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F. Price</dc:creator>
  <cp:keywords/>
  <dc:description/>
  <cp:lastModifiedBy>Ms F. Price</cp:lastModifiedBy>
  <cp:revision>3</cp:revision>
  <dcterms:created xsi:type="dcterms:W3CDTF">2019-01-31T13:17:00Z</dcterms:created>
  <dcterms:modified xsi:type="dcterms:W3CDTF">2019-01-31T15:24:00Z</dcterms:modified>
</cp:coreProperties>
</file>