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69B" w:rsidRDefault="0076769B" w:rsidP="003675FB">
      <w:pPr>
        <w:spacing w:after="120" w:line="240" w:lineRule="auto"/>
        <w:jc w:val="center"/>
        <w:rPr>
          <w:rFonts w:ascii="Georgia" w:hAnsi="Georgia"/>
          <w:b/>
          <w:color w:val="31849B"/>
          <w:sz w:val="36"/>
          <w:szCs w:val="36"/>
        </w:rPr>
      </w:pPr>
      <w:r>
        <w:rPr>
          <w:rFonts w:ascii="Georgia" w:hAnsi="Georgia"/>
          <w:b/>
          <w:noProof/>
          <w:color w:val="31849B"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F184CD3" wp14:editId="22481EE9">
                <wp:simplePos x="0" y="0"/>
                <wp:positionH relativeFrom="column">
                  <wp:posOffset>-196215</wp:posOffset>
                </wp:positionH>
                <wp:positionV relativeFrom="paragraph">
                  <wp:posOffset>-299720</wp:posOffset>
                </wp:positionV>
                <wp:extent cx="781050" cy="7239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81050" cy="723900"/>
                          <a:chOff x="0" y="0"/>
                          <a:chExt cx="1381125" cy="1266825"/>
                        </a:xfrm>
                      </wpg:grpSpPr>
                      <pic:pic xmlns:pic="http://schemas.openxmlformats.org/drawingml/2006/picture">
                        <pic:nvPicPr>
                          <pic:cNvPr id="15" name="Picture 7" descr="grangesun_colour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duotone>
                              <a:srgbClr val="4F81BD">
                                <a:shade val="45000"/>
                                <a:satMod val="135000"/>
                              </a:srgb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266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" name="Text Box 6"/>
                        <wps:cNvSpPr txBox="1"/>
                        <wps:spPr>
                          <a:xfrm>
                            <a:off x="295273" y="352426"/>
                            <a:ext cx="698463" cy="597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76769B" w:rsidRPr="00CF163F" w:rsidRDefault="0076769B" w:rsidP="0076769B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</w:pPr>
                              <w:r w:rsidRPr="00CF163F">
                                <w:rPr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  <w:t xml:space="preserve">Grange </w:t>
                              </w:r>
                            </w:p>
                            <w:p w:rsidR="0076769B" w:rsidRPr="00CF163F" w:rsidRDefault="0076769B" w:rsidP="0076769B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</w:pPr>
                              <w:r w:rsidRPr="00CF163F">
                                <w:rPr>
                                  <w:rFonts w:cs="Arial"/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  <w:t>Primary</w:t>
                              </w:r>
                            </w:p>
                            <w:p w:rsidR="0076769B" w:rsidRPr="00CF163F" w:rsidRDefault="0076769B" w:rsidP="0076769B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66"/>
                                  <w:sz w:val="18"/>
                                  <w:szCs w:val="18"/>
                                </w:rPr>
                              </w:pPr>
                              <w:r w:rsidRPr="00CF163F">
                                <w:rPr>
                                  <w:b/>
                                  <w:color w:val="000066"/>
                                  <w:sz w:val="10"/>
                                  <w:szCs w:val="10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184CD3" id="Group 14" o:spid="_x0000_s1026" style="position:absolute;left:0;text-align:left;margin-left:-15.45pt;margin-top:-23.6pt;width:61.5pt;height:57pt;z-index:251658240;mso-width-relative:margin;mso-height-relative:margin" coordsize="13811,12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grangesun_colour" style="position:absolute;width:13811;height:12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">
                  <v:imagedata r:id="rId8" o:title="grangesun_colour" chromakey="#fefefe" recolortarget="#275791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2952;top:3524;width:6985;height:59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:rsidR="0076769B" w:rsidRPr="00CF163F" w:rsidRDefault="0076769B" w:rsidP="0076769B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66"/>
                            <w:sz w:val="10"/>
                            <w:szCs w:val="10"/>
                          </w:rPr>
                        </w:pPr>
                        <w:r w:rsidRPr="00CF163F">
                          <w:rPr>
                            <w:b/>
                            <w:color w:val="000066"/>
                            <w:sz w:val="10"/>
                            <w:szCs w:val="10"/>
                          </w:rPr>
                          <w:t xml:space="preserve">Grange </w:t>
                        </w:r>
                      </w:p>
                      <w:p w:rsidR="0076769B" w:rsidRPr="00CF163F" w:rsidRDefault="0076769B" w:rsidP="0076769B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66"/>
                            <w:sz w:val="10"/>
                            <w:szCs w:val="10"/>
                          </w:rPr>
                        </w:pPr>
                        <w:r w:rsidRPr="00CF163F">
                          <w:rPr>
                            <w:rFonts w:cs="Arial"/>
                            <w:b/>
                            <w:color w:val="000066"/>
                            <w:sz w:val="10"/>
                            <w:szCs w:val="10"/>
                          </w:rPr>
                          <w:t>Primary</w:t>
                        </w:r>
                      </w:p>
                      <w:p w:rsidR="0076769B" w:rsidRPr="00CF163F" w:rsidRDefault="0076769B" w:rsidP="0076769B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66"/>
                            <w:sz w:val="18"/>
                            <w:szCs w:val="18"/>
                          </w:rPr>
                        </w:pPr>
                        <w:r w:rsidRPr="00CF163F">
                          <w:rPr>
                            <w:b/>
                            <w:color w:val="000066"/>
                            <w:sz w:val="10"/>
                            <w:szCs w:val="10"/>
                          </w:rPr>
                          <w:t>School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86493">
        <w:rPr>
          <w:rFonts w:ascii="Georgia" w:hAnsi="Georgia"/>
          <w:b/>
          <w:color w:val="31849B"/>
          <w:sz w:val="36"/>
          <w:szCs w:val="36"/>
        </w:rPr>
        <w:t>Job Description</w:t>
      </w:r>
    </w:p>
    <w:p w:rsidR="003675FB" w:rsidRPr="003675FB" w:rsidRDefault="00580D2C" w:rsidP="003675FB">
      <w:pPr>
        <w:spacing w:after="120" w:line="240" w:lineRule="auto"/>
        <w:jc w:val="center"/>
        <w:rPr>
          <w:rFonts w:ascii="Georgia" w:hAnsi="Georgia"/>
          <w:color w:val="008000"/>
          <w:sz w:val="36"/>
          <w:szCs w:val="36"/>
        </w:rPr>
      </w:pPr>
      <w:r>
        <w:rPr>
          <w:rFonts w:ascii="Georgia" w:hAnsi="Georgia"/>
          <w:b/>
          <w:noProof/>
          <w:color w:val="31849B"/>
          <w:sz w:val="36"/>
          <w:szCs w:val="36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-76200</wp:posOffset>
            </wp:positionH>
            <wp:positionV relativeFrom="paragraph">
              <wp:posOffset>135890</wp:posOffset>
            </wp:positionV>
            <wp:extent cx="608829" cy="27559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fsted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829" cy="27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91643">
        <w:rPr>
          <w:rFonts w:ascii="Georgia" w:hAnsi="Georgia"/>
          <w:b/>
          <w:color w:val="31849B"/>
          <w:sz w:val="36"/>
          <w:szCs w:val="36"/>
        </w:rPr>
        <w:t>Primary</w:t>
      </w:r>
      <w:r w:rsidR="003675FB" w:rsidRPr="003675FB">
        <w:rPr>
          <w:rFonts w:ascii="Georgia" w:hAnsi="Georgia"/>
          <w:b/>
          <w:color w:val="31849B"/>
          <w:sz w:val="36"/>
          <w:szCs w:val="36"/>
        </w:rPr>
        <w:t xml:space="preserve"> Teacher</w:t>
      </w:r>
      <w:r w:rsidR="003675FB" w:rsidRPr="003675FB">
        <w:rPr>
          <w:rFonts w:ascii="Georgia" w:eastAsia="Times New Roman" w:hAnsi="Georgia"/>
          <w:b/>
          <w:color w:val="008000"/>
          <w:sz w:val="36"/>
          <w:szCs w:val="36"/>
        </w:rPr>
        <w:br/>
      </w:r>
    </w:p>
    <w:p w:rsidR="00627BE8" w:rsidRDefault="00627BE8" w:rsidP="003675FB">
      <w:pPr>
        <w:spacing w:after="0"/>
        <w:rPr>
          <w:rFonts w:ascii="Georgia" w:hAnsi="Georgia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627BE8" w:rsidTr="00627BE8">
        <w:tc>
          <w:tcPr>
            <w:tcW w:w="2122" w:type="dxa"/>
          </w:tcPr>
          <w:p w:rsidR="00627BE8" w:rsidRDefault="00627BE8" w:rsidP="003675FB">
            <w:pPr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Position</w:t>
            </w:r>
          </w:p>
          <w:p w:rsidR="00627BE8" w:rsidRPr="001A7951" w:rsidRDefault="00627BE8" w:rsidP="003675FB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7506" w:type="dxa"/>
          </w:tcPr>
          <w:p w:rsidR="00627BE8" w:rsidRDefault="00627BE8" w:rsidP="003675FB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Primary Teacher with TLR for leading a core subject</w:t>
            </w:r>
          </w:p>
        </w:tc>
      </w:tr>
      <w:tr w:rsidR="00627BE8" w:rsidTr="00627BE8">
        <w:tc>
          <w:tcPr>
            <w:tcW w:w="2122" w:type="dxa"/>
          </w:tcPr>
          <w:p w:rsidR="00627BE8" w:rsidRDefault="00627BE8" w:rsidP="003675FB">
            <w:pPr>
              <w:rPr>
                <w:rFonts w:ascii="Georgia" w:hAnsi="Georgia"/>
                <w:b/>
                <w:sz w:val="24"/>
                <w:szCs w:val="24"/>
              </w:rPr>
            </w:pPr>
            <w:r w:rsidRPr="001A7951">
              <w:rPr>
                <w:rFonts w:ascii="Georgia" w:hAnsi="Georgia"/>
                <w:b/>
                <w:sz w:val="24"/>
                <w:szCs w:val="24"/>
              </w:rPr>
              <w:t>Reporting to</w:t>
            </w:r>
          </w:p>
        </w:tc>
        <w:tc>
          <w:tcPr>
            <w:tcW w:w="7506" w:type="dxa"/>
          </w:tcPr>
          <w:p w:rsidR="00627BE8" w:rsidRDefault="00627BE8" w:rsidP="003675FB">
            <w:pPr>
              <w:rPr>
                <w:rFonts w:ascii="Georgia" w:hAnsi="Georgia"/>
                <w:sz w:val="24"/>
                <w:szCs w:val="24"/>
              </w:rPr>
            </w:pPr>
            <w:proofErr w:type="spellStart"/>
            <w:r>
              <w:rPr>
                <w:rFonts w:ascii="Georgia" w:hAnsi="Georgia"/>
                <w:sz w:val="24"/>
                <w:szCs w:val="24"/>
              </w:rPr>
              <w:t>Headteacher</w:t>
            </w:r>
            <w:proofErr w:type="spellEnd"/>
          </w:p>
          <w:p w:rsidR="00627BE8" w:rsidRDefault="00627BE8" w:rsidP="003675FB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627BE8" w:rsidTr="00627BE8">
        <w:tc>
          <w:tcPr>
            <w:tcW w:w="2122" w:type="dxa"/>
          </w:tcPr>
          <w:p w:rsidR="00627BE8" w:rsidRDefault="00627BE8" w:rsidP="003675FB">
            <w:pPr>
              <w:rPr>
                <w:rFonts w:ascii="Georgia" w:hAnsi="Georgia"/>
                <w:b/>
                <w:sz w:val="24"/>
                <w:szCs w:val="24"/>
              </w:rPr>
            </w:pPr>
            <w:r w:rsidRPr="001A7951">
              <w:rPr>
                <w:rFonts w:ascii="Georgia" w:hAnsi="Georgia"/>
                <w:b/>
                <w:sz w:val="24"/>
                <w:szCs w:val="24"/>
              </w:rPr>
              <w:t>Start date</w:t>
            </w:r>
          </w:p>
        </w:tc>
        <w:tc>
          <w:tcPr>
            <w:tcW w:w="7506" w:type="dxa"/>
          </w:tcPr>
          <w:p w:rsidR="00627BE8" w:rsidRDefault="00627BE8" w:rsidP="003675FB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September 2019</w:t>
            </w:r>
          </w:p>
          <w:p w:rsidR="00627BE8" w:rsidRDefault="00627BE8" w:rsidP="003675FB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627BE8" w:rsidTr="00627BE8">
        <w:tc>
          <w:tcPr>
            <w:tcW w:w="2122" w:type="dxa"/>
          </w:tcPr>
          <w:p w:rsidR="00627BE8" w:rsidRDefault="00627BE8" w:rsidP="003675FB">
            <w:pPr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Grade</w:t>
            </w:r>
          </w:p>
        </w:tc>
        <w:tc>
          <w:tcPr>
            <w:tcW w:w="7506" w:type="dxa"/>
          </w:tcPr>
          <w:p w:rsidR="00627BE8" w:rsidRDefault="00627BE8" w:rsidP="003675FB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MPS (Inner London)</w:t>
            </w:r>
          </w:p>
          <w:p w:rsidR="00627BE8" w:rsidRDefault="00627BE8" w:rsidP="003675FB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</w:tr>
    </w:tbl>
    <w:p w:rsidR="00627BE8" w:rsidRDefault="00627BE8" w:rsidP="003675FB">
      <w:pPr>
        <w:spacing w:after="0"/>
        <w:rPr>
          <w:rFonts w:ascii="Georgia" w:hAnsi="Georgia"/>
          <w:b/>
          <w:sz w:val="24"/>
          <w:szCs w:val="24"/>
        </w:rPr>
      </w:pPr>
    </w:p>
    <w:p w:rsidR="003675FB" w:rsidRPr="00000ACF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008000"/>
          <w:sz w:val="24"/>
          <w:szCs w:val="24"/>
        </w:rPr>
      </w:pPr>
      <w:bookmarkStart w:id="0" w:name="_GoBack"/>
      <w:bookmarkEnd w:id="0"/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The Role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To deliver </w:t>
      </w:r>
      <w:r w:rsidR="00E92EC1">
        <w:rPr>
          <w:rFonts w:ascii="Georgia" w:hAnsi="Georgia" w:cs="Arial"/>
          <w:sz w:val="24"/>
          <w:szCs w:val="24"/>
        </w:rPr>
        <w:t>good</w:t>
      </w:r>
      <w:r w:rsidRPr="001A7951">
        <w:rPr>
          <w:rFonts w:ascii="Georgia" w:hAnsi="Georgia" w:cs="Arial"/>
          <w:sz w:val="24"/>
          <w:szCs w:val="24"/>
        </w:rPr>
        <w:t xml:space="preserve"> teaching and learning and therefore help </w:t>
      </w:r>
      <w:r w:rsidR="004A6819">
        <w:rPr>
          <w:rFonts w:ascii="Georgia" w:hAnsi="Georgia" w:cs="Arial"/>
          <w:sz w:val="24"/>
          <w:szCs w:val="24"/>
        </w:rPr>
        <w:t>pupil</w:t>
      </w:r>
      <w:r w:rsidRPr="001A7951">
        <w:rPr>
          <w:rFonts w:ascii="Georgia" w:hAnsi="Georgia" w:cs="Arial"/>
          <w:sz w:val="24"/>
          <w:szCs w:val="24"/>
        </w:rPr>
        <w:t xml:space="preserve">s achieve excellent results, and </w:t>
      </w:r>
      <w:r>
        <w:rPr>
          <w:rFonts w:ascii="Georgia" w:hAnsi="Georgia" w:cs="Arial"/>
          <w:sz w:val="24"/>
          <w:szCs w:val="24"/>
        </w:rPr>
        <w:t>be</w:t>
      </w:r>
      <w:r w:rsidRPr="001A7951">
        <w:rPr>
          <w:rFonts w:ascii="Georgia" w:hAnsi="Georgia" w:cs="Arial"/>
          <w:sz w:val="24"/>
          <w:szCs w:val="24"/>
        </w:rPr>
        <w:t xml:space="preserve"> a role-model/impact the </w:t>
      </w:r>
      <w:r w:rsidR="004A6819">
        <w:rPr>
          <w:rFonts w:ascii="Georgia" w:hAnsi="Georgia" w:cs="Arial"/>
          <w:sz w:val="24"/>
          <w:szCs w:val="24"/>
        </w:rPr>
        <w:t>pupils learning and development</w:t>
      </w:r>
      <w:r w:rsidRPr="001A7951">
        <w:rPr>
          <w:rFonts w:ascii="Georgia" w:hAnsi="Georgia" w:cs="Arial"/>
          <w:sz w:val="24"/>
          <w:szCs w:val="24"/>
        </w:rPr>
        <w:t xml:space="preserve"> more widely.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To design an engaging and challenging curriculum that inspires children to appreciate the range of subjects and their application.</w:t>
      </w:r>
    </w:p>
    <w:p w:rsidR="003675FB" w:rsidRPr="001A7951" w:rsidRDefault="003675FB" w:rsidP="003675FB">
      <w:pPr>
        <w:spacing w:after="0"/>
        <w:rPr>
          <w:rFonts w:ascii="Georgia" w:hAnsi="Georgia" w:cs="Arial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Key Responsibilities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plan, resource and deliver lessons and sequences of lessons to the highest standard </w:t>
      </w:r>
      <w:r w:rsidR="003C4261">
        <w:rPr>
          <w:rFonts w:ascii="Georgia" w:hAnsi="Georgia"/>
        </w:rPr>
        <w:t xml:space="preserve">so as to </w:t>
      </w:r>
      <w:r w:rsidRPr="001A7951">
        <w:rPr>
          <w:rFonts w:ascii="Georgia" w:hAnsi="Georgia"/>
        </w:rPr>
        <w:t xml:space="preserve">ensure real learning takes place and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 make </w:t>
      </w:r>
      <w:r w:rsidR="003C4261">
        <w:rPr>
          <w:rFonts w:ascii="Georgia" w:hAnsi="Georgia"/>
        </w:rPr>
        <w:t>good</w:t>
      </w:r>
      <w:r w:rsidRPr="001A7951">
        <w:rPr>
          <w:rFonts w:ascii="Georgia" w:hAnsi="Georgia"/>
        </w:rPr>
        <w:t xml:space="preserve"> progress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provide a nurturing classroom and </w:t>
      </w:r>
      <w:r w:rsidR="004A6819">
        <w:rPr>
          <w:rFonts w:ascii="Georgia" w:hAnsi="Georgia"/>
        </w:rPr>
        <w:t>learning</w:t>
      </w:r>
      <w:r w:rsidRPr="001A7951">
        <w:rPr>
          <w:rFonts w:ascii="Georgia" w:hAnsi="Georgia"/>
        </w:rPr>
        <w:t xml:space="preserve"> environment that helps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 to develop as learners 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help to maintain/establish discipline across the whole </w:t>
      </w:r>
      <w:r w:rsidR="004A6819">
        <w:rPr>
          <w:rFonts w:ascii="Georgia" w:hAnsi="Georgia"/>
        </w:rPr>
        <w:t>school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contribute to the effective working of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>.</w:t>
      </w:r>
    </w:p>
    <w:p w:rsidR="003675FB" w:rsidRPr="001A7951" w:rsidRDefault="003675FB" w:rsidP="003675FB">
      <w:pPr>
        <w:spacing w:after="0"/>
        <w:rPr>
          <w:rFonts w:ascii="Georgia" w:hAnsi="Georgia"/>
          <w:b/>
          <w:color w:val="00B050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Outcomes and Activities</w:t>
      </w:r>
    </w:p>
    <w:p w:rsidR="003675FB" w:rsidRPr="001A7951" w:rsidRDefault="003675FB" w:rsidP="003675FB">
      <w:pPr>
        <w:pStyle w:val="PlainText"/>
        <w:spacing w:line="276" w:lineRule="auto"/>
        <w:rPr>
          <w:rFonts w:ascii="Georgia" w:hAnsi="Georgia" w:cs="Arial"/>
          <w:b/>
          <w:bCs/>
          <w:sz w:val="24"/>
          <w:szCs w:val="24"/>
        </w:rPr>
      </w:pPr>
      <w:r w:rsidRPr="001A7951">
        <w:rPr>
          <w:rFonts w:ascii="Georgia" w:hAnsi="Georgia" w:cs="Arial"/>
          <w:b/>
          <w:bCs/>
          <w:sz w:val="24"/>
          <w:szCs w:val="24"/>
        </w:rPr>
        <w:t>Teaching and Learning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Enrich the curriculum with trips and visits to enhance the learning experience of all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>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With direction from the </w:t>
      </w:r>
      <w:proofErr w:type="spellStart"/>
      <w:r w:rsidRPr="001A7951">
        <w:rPr>
          <w:rFonts w:ascii="Georgia" w:hAnsi="Georgia"/>
        </w:rPr>
        <w:t>Headteacher</w:t>
      </w:r>
      <w:proofErr w:type="spellEnd"/>
      <w:r w:rsidRPr="001A7951">
        <w:rPr>
          <w:rFonts w:ascii="Georgia" w:hAnsi="Georgia"/>
        </w:rPr>
        <w:t xml:space="preserve"> </w:t>
      </w:r>
      <w:r w:rsidR="004A6819">
        <w:rPr>
          <w:rFonts w:ascii="Georgia" w:hAnsi="Georgia"/>
        </w:rPr>
        <w:t>plus</w:t>
      </w:r>
      <w:r w:rsidRPr="001A7951">
        <w:rPr>
          <w:rFonts w:ascii="Georgia" w:hAnsi="Georgia"/>
        </w:rPr>
        <w:t xml:space="preserve"> within the context of the </w:t>
      </w:r>
      <w:r w:rsidR="004A6819">
        <w:rPr>
          <w:rFonts w:ascii="Georgia" w:hAnsi="Georgia"/>
        </w:rPr>
        <w:t>curriculum and schemes of work;</w:t>
      </w:r>
      <w:r w:rsidRPr="001A7951">
        <w:rPr>
          <w:rFonts w:ascii="Georgia" w:hAnsi="Georgia"/>
        </w:rPr>
        <w:t xml:space="preserve"> plan and prepare effective teaching modules and lessons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Teach engaging and effective lessons that motivate, inspire and improve pupil attainment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Use regular assessments to set targets for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s, monitor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progress and respond accordingly to the results of such monitoring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To produce/contribute to oral and written assessments, reports and references relating to individual and groups of pupils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Develop plans and processes for the classroom with measurable results and evaluate those results to make improvements in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achievement  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Ensure that all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>s achieve at least at chronological age level or, if well below level, make significant and continuing progress towards achieving at chronological age level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Maintain regular and productive communication with pupils, parents and carers, to report on progress, sanctions and rewards and all other communications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lastRenderedPageBreak/>
        <w:t>Provide or contribute to oral and written assessments, reports and references relating to individual pupils and groups of pupils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Direct and supervise support staff assigned to lessons and when required participate in related recruitment and selection activities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Implement and adhere to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behaviour management policy, ensuring the health and well-being of pupils is maintained at all times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Participate in preparing pupils for external examinations. </w:t>
      </w:r>
    </w:p>
    <w:p w:rsidR="003675FB" w:rsidRPr="001A7951" w:rsidRDefault="003675FB" w:rsidP="003675FB">
      <w:pPr>
        <w:spacing w:after="0"/>
        <w:rPr>
          <w:rFonts w:ascii="Georgia" w:hAnsi="Georgia" w:cs="Arial"/>
          <w:b/>
          <w:bCs/>
          <w:sz w:val="24"/>
          <w:szCs w:val="24"/>
        </w:rPr>
      </w:pPr>
    </w:p>
    <w:p w:rsidR="003675FB" w:rsidRPr="001A7951" w:rsidRDefault="004A6819" w:rsidP="003675FB">
      <w:pPr>
        <w:pStyle w:val="PlainText"/>
        <w:spacing w:line="276" w:lineRule="auto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School</w:t>
      </w:r>
      <w:r w:rsidR="003675FB" w:rsidRPr="001A7951">
        <w:rPr>
          <w:rFonts w:ascii="Georgia" w:hAnsi="Georgia" w:cs="Arial"/>
          <w:b/>
          <w:bCs/>
          <w:sz w:val="24"/>
          <w:szCs w:val="24"/>
        </w:rPr>
        <w:t xml:space="preserve"> Culture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Support the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values and ethos by contributing to the development and implementation of policies practices and procedures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Help create a strong </w:t>
      </w:r>
      <w:r w:rsidR="004A6819">
        <w:rPr>
          <w:rFonts w:ascii="Georgia" w:hAnsi="Georgia"/>
        </w:rPr>
        <w:t>school</w:t>
      </w:r>
      <w:r w:rsidRPr="001A7951">
        <w:rPr>
          <w:rFonts w:ascii="Georgia" w:hAnsi="Georgia"/>
        </w:rPr>
        <w:t xml:space="preserve"> community, characterised by consistent, orderly behaviour and caring, respectful relationships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Help develop a culture and ethos that is utterly committed to achievement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To be active in issues of </w:t>
      </w:r>
      <w:r w:rsidR="004A6819">
        <w:rPr>
          <w:rFonts w:ascii="Georgia" w:hAnsi="Georgia"/>
        </w:rPr>
        <w:t>pupil</w:t>
      </w:r>
      <w:r w:rsidRPr="001A7951">
        <w:rPr>
          <w:rFonts w:ascii="Georgia" w:hAnsi="Georgia"/>
        </w:rPr>
        <w:t xml:space="preserve"> welfare and support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Support and work in collaboration with colleagues and other professional in and beyond the school, covering lessons and providing other support as required.</w:t>
      </w:r>
    </w:p>
    <w:p w:rsidR="003675FB" w:rsidRPr="001A7951" w:rsidRDefault="003675FB" w:rsidP="003675FB">
      <w:pPr>
        <w:spacing w:after="0"/>
        <w:rPr>
          <w:rFonts w:ascii="Georgia" w:hAnsi="Georgia"/>
          <w:b/>
          <w:color w:val="365F91"/>
          <w:sz w:val="24"/>
          <w:szCs w:val="24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Other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>
        <w:rPr>
          <w:rFonts w:ascii="Georgia" w:hAnsi="Georgia"/>
        </w:rPr>
        <w:t>Undertake</w:t>
      </w:r>
      <w:r w:rsidRPr="001A7951">
        <w:rPr>
          <w:rFonts w:ascii="Georgia" w:hAnsi="Georgia"/>
        </w:rPr>
        <w:t>, and when required, deliver or be part of  the appraisal system and relevant training and professional development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 xml:space="preserve">Undertake other various responsibilities as directed by the line manager or </w:t>
      </w:r>
      <w:proofErr w:type="spellStart"/>
      <w:r w:rsidRPr="001A7951">
        <w:rPr>
          <w:rFonts w:ascii="Georgia" w:hAnsi="Georgia"/>
        </w:rPr>
        <w:t>Headteacher</w:t>
      </w:r>
      <w:proofErr w:type="spellEnd"/>
      <w:r w:rsidRPr="001A7951">
        <w:rPr>
          <w:rFonts w:ascii="Georgia" w:hAnsi="Georgia"/>
        </w:rPr>
        <w:t>.</w:t>
      </w:r>
    </w:p>
    <w:p w:rsidR="003675FB" w:rsidRPr="001A7951" w:rsidRDefault="003675FB" w:rsidP="003675FB">
      <w:pPr>
        <w:spacing w:after="120" w:line="240" w:lineRule="auto"/>
        <w:jc w:val="center"/>
        <w:rPr>
          <w:rFonts w:ascii="Georgia" w:eastAsia="Times New Roman" w:hAnsi="Georgia"/>
          <w:b/>
          <w:bCs/>
          <w:color w:val="0068B9"/>
          <w:sz w:val="24"/>
          <w:szCs w:val="24"/>
          <w:lang w:eastAsia="en-GB"/>
        </w:rPr>
      </w:pPr>
    </w:p>
    <w:p w:rsidR="005B7D94" w:rsidRPr="00B95A3E" w:rsidRDefault="005B7D94" w:rsidP="005B7D94">
      <w:pPr>
        <w:rPr>
          <w:rFonts w:ascii="Georgia" w:eastAsiaTheme="minorHAnsi" w:hAnsi="Georgia"/>
          <w:i/>
          <w:lang w:eastAsia="en-GB"/>
        </w:rPr>
      </w:pPr>
      <w:r>
        <w:rPr>
          <w:rFonts w:ascii="Georgia" w:hAnsi="Georgia"/>
          <w:i/>
          <w:lang w:eastAsia="en-GB"/>
        </w:rPr>
        <w:t>Grange</w:t>
      </w:r>
      <w:r w:rsidRPr="00B95A3E">
        <w:rPr>
          <w:rFonts w:ascii="Georgia" w:hAnsi="Georgia"/>
          <w:i/>
          <w:lang w:eastAsia="en-GB"/>
        </w:rPr>
        <w:t xml:space="preserve"> is committed to safeguarding and promoting the welfare of children and young people in our </w:t>
      </w:r>
      <w:r>
        <w:rPr>
          <w:rFonts w:ascii="Georgia" w:hAnsi="Georgia"/>
          <w:i/>
          <w:lang w:eastAsia="en-GB"/>
        </w:rPr>
        <w:t>school</w:t>
      </w:r>
      <w:r w:rsidRPr="00B95A3E">
        <w:rPr>
          <w:rFonts w:ascii="Georgia" w:hAnsi="Georgia"/>
          <w:i/>
          <w:lang w:eastAsia="en-GB"/>
        </w:rPr>
        <w:t xml:space="preserve">.  In order to meet this responsibility, we follow </w:t>
      </w:r>
      <w:r>
        <w:rPr>
          <w:rFonts w:ascii="Georgia" w:hAnsi="Georgia"/>
          <w:i/>
          <w:lang w:eastAsia="en-GB"/>
        </w:rPr>
        <w:t>London Borough of Newham precise</w:t>
      </w:r>
      <w:r w:rsidRPr="00B95A3E">
        <w:rPr>
          <w:rFonts w:ascii="Georgia" w:hAnsi="Georgia"/>
          <w:i/>
          <w:lang w:eastAsia="en-GB"/>
        </w:rPr>
        <w:t xml:space="preserve"> </w:t>
      </w:r>
      <w:r>
        <w:rPr>
          <w:rFonts w:ascii="Georgia" w:hAnsi="Georgia"/>
          <w:i/>
          <w:lang w:eastAsia="en-GB"/>
        </w:rPr>
        <w:t xml:space="preserve">employment </w:t>
      </w:r>
      <w:r w:rsidRPr="00B95A3E">
        <w:rPr>
          <w:rFonts w:ascii="Georgia" w:hAnsi="Georgia"/>
          <w:i/>
          <w:lang w:eastAsia="en-GB"/>
        </w:rPr>
        <w:t>selection process. This process can be provided in more detail if requested. All successful candidates will be subject to an enhanced Disclosure and Barring Service check.</w:t>
      </w:r>
    </w:p>
    <w:p w:rsidR="0076769B" w:rsidRDefault="003675FB" w:rsidP="0076769B">
      <w:pPr>
        <w:spacing w:after="0" w:line="240" w:lineRule="auto"/>
        <w:jc w:val="center"/>
        <w:rPr>
          <w:rFonts w:ascii="Georgia" w:hAnsi="Georgia"/>
          <w:b/>
          <w:color w:val="31849B"/>
          <w:sz w:val="36"/>
          <w:szCs w:val="36"/>
        </w:rPr>
      </w:pPr>
      <w:r w:rsidRPr="001A7951">
        <w:rPr>
          <w:rFonts w:ascii="Georgia" w:hAnsi="Georgia"/>
          <w:b/>
          <w:color w:val="90124C"/>
          <w:sz w:val="24"/>
          <w:szCs w:val="24"/>
        </w:rPr>
        <w:br w:type="page"/>
      </w:r>
      <w:r w:rsidRPr="003675FB">
        <w:rPr>
          <w:rFonts w:ascii="Georgia" w:hAnsi="Georgia"/>
          <w:b/>
          <w:color w:val="31849B"/>
          <w:sz w:val="36"/>
          <w:szCs w:val="36"/>
        </w:rPr>
        <w:lastRenderedPageBreak/>
        <w:t>Person Specification</w:t>
      </w:r>
    </w:p>
    <w:p w:rsidR="003675FB" w:rsidRPr="003675FB" w:rsidRDefault="0076769B" w:rsidP="0076769B">
      <w:pPr>
        <w:spacing w:after="0" w:line="240" w:lineRule="auto"/>
        <w:jc w:val="center"/>
        <w:rPr>
          <w:rFonts w:ascii="Georgia" w:eastAsia="Times New Roman" w:hAnsi="Georgia"/>
          <w:b/>
          <w:color w:val="31849B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BE2D1E" wp14:editId="2ED5ABD2">
                <wp:simplePos x="0" y="0"/>
                <wp:positionH relativeFrom="column">
                  <wp:posOffset>146685</wp:posOffset>
                </wp:positionH>
                <wp:positionV relativeFrom="paragraph">
                  <wp:posOffset>-194310</wp:posOffset>
                </wp:positionV>
                <wp:extent cx="394970" cy="340995"/>
                <wp:effectExtent l="0" t="0" r="0" b="1905"/>
                <wp:wrapNone/>
                <wp:docPr id="1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970" cy="34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6769B" w:rsidRPr="00CF163F" w:rsidRDefault="0076769B" w:rsidP="007676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66"/>
                                <w:sz w:val="10"/>
                                <w:szCs w:val="10"/>
                              </w:rPr>
                            </w:pPr>
                            <w:r w:rsidRPr="00CF163F">
                              <w:rPr>
                                <w:b/>
                                <w:color w:val="000066"/>
                                <w:sz w:val="10"/>
                                <w:szCs w:val="10"/>
                              </w:rPr>
                              <w:t xml:space="preserve">Grange </w:t>
                            </w:r>
                          </w:p>
                          <w:p w:rsidR="0076769B" w:rsidRPr="00CF163F" w:rsidRDefault="0076769B" w:rsidP="007676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66"/>
                                <w:sz w:val="10"/>
                                <w:szCs w:val="10"/>
                              </w:rPr>
                            </w:pPr>
                            <w:r w:rsidRPr="00CF163F">
                              <w:rPr>
                                <w:rFonts w:cs="Arial"/>
                                <w:b/>
                                <w:color w:val="000066"/>
                                <w:sz w:val="10"/>
                                <w:szCs w:val="10"/>
                              </w:rPr>
                              <w:t>Primary</w:t>
                            </w:r>
                          </w:p>
                          <w:p w:rsidR="0076769B" w:rsidRPr="00CF163F" w:rsidRDefault="0076769B" w:rsidP="007676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66"/>
                                <w:sz w:val="18"/>
                                <w:szCs w:val="18"/>
                              </w:rPr>
                            </w:pPr>
                            <w:r w:rsidRPr="00CF163F">
                              <w:rPr>
                                <w:b/>
                                <w:color w:val="000066"/>
                                <w:sz w:val="10"/>
                                <w:szCs w:val="10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BE2D1E" id="Text Box 6" o:spid="_x0000_s1029" type="#_x0000_t202" style="position:absolute;left:0;text-align:left;margin-left:11.55pt;margin-top:-15.3pt;width:31.1pt;height:26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" filled="f" stroked="f">
                <v:textbox>
                  <w:txbxContent>
                    <w:p w:rsidR="0076769B" w:rsidRPr="00CF163F" w:rsidRDefault="0076769B" w:rsidP="0076769B">
                      <w:pPr>
                        <w:spacing w:after="0" w:line="240" w:lineRule="auto"/>
                        <w:jc w:val="center"/>
                        <w:rPr>
                          <w:b/>
                          <w:color w:val="000066"/>
                          <w:sz w:val="10"/>
                          <w:szCs w:val="10"/>
                        </w:rPr>
                      </w:pPr>
                      <w:r w:rsidRPr="00CF163F">
                        <w:rPr>
                          <w:b/>
                          <w:color w:val="000066"/>
                          <w:sz w:val="10"/>
                          <w:szCs w:val="10"/>
                        </w:rPr>
                        <w:t xml:space="preserve">Grange </w:t>
                      </w:r>
                    </w:p>
                    <w:p w:rsidR="0076769B" w:rsidRPr="00CF163F" w:rsidRDefault="0076769B" w:rsidP="0076769B">
                      <w:pPr>
                        <w:spacing w:after="0" w:line="240" w:lineRule="auto"/>
                        <w:jc w:val="center"/>
                        <w:rPr>
                          <w:b/>
                          <w:color w:val="000066"/>
                          <w:sz w:val="10"/>
                          <w:szCs w:val="10"/>
                        </w:rPr>
                      </w:pPr>
                      <w:r w:rsidRPr="00CF163F">
                        <w:rPr>
                          <w:rFonts w:cs="Arial"/>
                          <w:b/>
                          <w:color w:val="000066"/>
                          <w:sz w:val="10"/>
                          <w:szCs w:val="10"/>
                        </w:rPr>
                        <w:t>Primary</w:t>
                      </w:r>
                    </w:p>
                    <w:p w:rsidR="0076769B" w:rsidRPr="00CF163F" w:rsidRDefault="0076769B" w:rsidP="0076769B">
                      <w:pPr>
                        <w:spacing w:after="0" w:line="240" w:lineRule="auto"/>
                        <w:jc w:val="center"/>
                        <w:rPr>
                          <w:b/>
                          <w:color w:val="000066"/>
                          <w:sz w:val="18"/>
                          <w:szCs w:val="18"/>
                        </w:rPr>
                      </w:pPr>
                      <w:r w:rsidRPr="00CF163F">
                        <w:rPr>
                          <w:b/>
                          <w:color w:val="000066"/>
                          <w:sz w:val="10"/>
                          <w:szCs w:val="10"/>
                        </w:rPr>
                        <w:t>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4F4AC28" wp14:editId="297D4FA7">
            <wp:simplePos x="0" y="0"/>
            <wp:positionH relativeFrom="column">
              <wp:posOffset>-43815</wp:posOffset>
            </wp:positionH>
            <wp:positionV relativeFrom="paragraph">
              <wp:posOffset>-407035</wp:posOffset>
            </wp:positionV>
            <wp:extent cx="781050" cy="723900"/>
            <wp:effectExtent l="0" t="0" r="0" b="0"/>
            <wp:wrapNone/>
            <wp:docPr id="17" name="Picture 7" descr="grangesun_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7" descr="grangesun_colour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duotone>
                        <a:srgbClr val="4F81BD">
                          <a:shade val="45000"/>
                          <a:satMod val="135000"/>
                        </a:srgb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75FB" w:rsidRPr="003675FB">
        <w:rPr>
          <w:rFonts w:ascii="Georgia" w:hAnsi="Georgia"/>
          <w:b/>
          <w:color w:val="31849B"/>
          <w:sz w:val="36"/>
          <w:szCs w:val="36"/>
        </w:rPr>
        <w:t xml:space="preserve"> </w:t>
      </w:r>
      <w:r w:rsidR="00791643">
        <w:rPr>
          <w:rFonts w:ascii="Georgia" w:hAnsi="Georgia"/>
          <w:b/>
          <w:color w:val="31849B"/>
          <w:sz w:val="36"/>
          <w:szCs w:val="36"/>
        </w:rPr>
        <w:t>Primary</w:t>
      </w:r>
      <w:r w:rsidR="003675FB">
        <w:rPr>
          <w:rFonts w:ascii="Georgia" w:hAnsi="Georgia"/>
          <w:b/>
          <w:color w:val="31849B"/>
          <w:sz w:val="36"/>
          <w:szCs w:val="36"/>
        </w:rPr>
        <w:t xml:space="preserve"> </w:t>
      </w:r>
      <w:r w:rsidR="003675FB" w:rsidRPr="003675FB">
        <w:rPr>
          <w:rFonts w:ascii="Georgia" w:hAnsi="Georgia"/>
          <w:b/>
          <w:color w:val="31849B"/>
          <w:sz w:val="36"/>
          <w:szCs w:val="36"/>
        </w:rPr>
        <w:t>Teacher</w:t>
      </w:r>
    </w:p>
    <w:p w:rsidR="0076769B" w:rsidRDefault="0076769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  <w:lang w:val="en-GB"/>
        </w:rPr>
      </w:pPr>
    </w:p>
    <w:p w:rsidR="0076769B" w:rsidRDefault="0076769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  <w:lang w:val="en-GB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Qualification Criteria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Qualified to degree level and above 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Qualified to teach and work in the UK.</w:t>
      </w:r>
    </w:p>
    <w:p w:rsidR="00421C14" w:rsidRPr="00421C14" w:rsidRDefault="00421C14" w:rsidP="003675FB">
      <w:pPr>
        <w:pStyle w:val="Heading1GaramondBold"/>
        <w:spacing w:before="0"/>
        <w:rPr>
          <w:rFonts w:ascii="Georgia" w:eastAsia="Calibri" w:hAnsi="Georgia"/>
          <w:bCs w:val="0"/>
          <w:color w:val="31849B"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Experience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Experience of raising attainment of all pupils in a challenging classroom environment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/>
          <w:sz w:val="24"/>
          <w:szCs w:val="24"/>
        </w:rPr>
        <w:t xml:space="preserve">Experience of reflecting on and improving teaching practice to increase </w:t>
      </w:r>
      <w:r w:rsidR="004A6819">
        <w:rPr>
          <w:rFonts w:ascii="Georgia" w:hAnsi="Georgia"/>
          <w:sz w:val="24"/>
          <w:szCs w:val="24"/>
        </w:rPr>
        <w:t>pupil</w:t>
      </w:r>
      <w:r w:rsidRPr="001A7951">
        <w:rPr>
          <w:rFonts w:ascii="Georgia" w:hAnsi="Georgia"/>
          <w:sz w:val="24"/>
          <w:szCs w:val="24"/>
        </w:rPr>
        <w:t xml:space="preserve"> achievement </w:t>
      </w:r>
      <w:r w:rsidRPr="001A7951">
        <w:rPr>
          <w:rFonts w:ascii="Georgia" w:hAnsi="Georgia" w:cs="Arial"/>
          <w:sz w:val="24"/>
          <w:szCs w:val="24"/>
        </w:rPr>
        <w:t xml:space="preserve"> 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Evidence of continually improving the teaching and learning in their year group though schemes of work, assessment and extra-curricular activities etc.</w:t>
      </w:r>
    </w:p>
    <w:p w:rsidR="003675FB" w:rsidRPr="00421C14" w:rsidRDefault="003675FB" w:rsidP="003675FB">
      <w:pPr>
        <w:shd w:val="clear" w:color="auto" w:fill="FFFFFF"/>
        <w:tabs>
          <w:tab w:val="left" w:pos="276"/>
        </w:tabs>
        <w:spacing w:after="0"/>
        <w:rPr>
          <w:rFonts w:ascii="Georgia" w:hAnsi="Georgia"/>
          <w:b/>
          <w:bCs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Knowledge</w:t>
      </w:r>
    </w:p>
    <w:p w:rsidR="003675FB" w:rsidRPr="001A7951" w:rsidRDefault="003675FB" w:rsidP="003675FB">
      <w:pPr>
        <w:pStyle w:val="p5"/>
        <w:widowControl/>
        <w:numPr>
          <w:ilvl w:val="0"/>
          <w:numId w:val="1"/>
        </w:numPr>
        <w:tabs>
          <w:tab w:val="num" w:pos="360"/>
          <w:tab w:val="left" w:pos="720"/>
          <w:tab w:val="left" w:pos="780"/>
        </w:tabs>
        <w:spacing w:line="276" w:lineRule="auto"/>
        <w:ind w:left="360"/>
        <w:rPr>
          <w:rFonts w:ascii="Georgia" w:hAnsi="Georgia"/>
        </w:rPr>
      </w:pPr>
      <w:r w:rsidRPr="001A7951">
        <w:rPr>
          <w:rFonts w:ascii="Georgia" w:hAnsi="Georgia"/>
        </w:rPr>
        <w:t>Up to date knowledge in the primary curriculum</w:t>
      </w:r>
      <w:r w:rsidR="004A6819">
        <w:rPr>
          <w:rFonts w:ascii="Georgia" w:hAnsi="Georgia"/>
        </w:rPr>
        <w:t>.</w:t>
      </w:r>
      <w:r w:rsidRPr="001A7951">
        <w:rPr>
          <w:rFonts w:ascii="Georgia" w:hAnsi="Georgia"/>
        </w:rPr>
        <w:t xml:space="preserve"> Understanding of the strategies needed to establish consistently high aspirations and standards of results and behaviour. </w:t>
      </w:r>
    </w:p>
    <w:p w:rsidR="003675FB" w:rsidRPr="00421C14" w:rsidRDefault="003675FB" w:rsidP="003675FB">
      <w:pPr>
        <w:spacing w:after="0"/>
        <w:rPr>
          <w:rFonts w:ascii="Georgia" w:hAnsi="Georgia"/>
          <w:b/>
          <w:color w:val="365F91"/>
          <w:sz w:val="16"/>
          <w:szCs w:val="16"/>
        </w:rPr>
      </w:pPr>
    </w:p>
    <w:p w:rsidR="003675FB" w:rsidRPr="001A7951" w:rsidRDefault="003675FB" w:rsidP="003675FB">
      <w:pPr>
        <w:pStyle w:val="Heading1GaramondBold"/>
        <w:spacing w:before="0"/>
        <w:rPr>
          <w:rFonts w:ascii="Georgia" w:hAnsi="Georgia"/>
          <w:b w:val="0"/>
          <w:color w:val="008000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Behaviours</w:t>
      </w:r>
      <w:r w:rsidRPr="001A7951">
        <w:rPr>
          <w:rFonts w:ascii="Georgia" w:hAnsi="Georgia"/>
          <w:color w:val="008000"/>
          <w:sz w:val="24"/>
          <w:szCs w:val="24"/>
        </w:rPr>
        <w:t xml:space="preserve"> </w:t>
      </w: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Leadership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Effective team member and leader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High expectations for accountability and consistency</w:t>
      </w:r>
    </w:p>
    <w:p w:rsidR="003675FB" w:rsidRPr="001A7951" w:rsidRDefault="00000ACF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Vision aligned with </w:t>
      </w:r>
      <w:r w:rsidR="004A6819">
        <w:rPr>
          <w:rFonts w:ascii="Georgia" w:hAnsi="Georgia" w:cs="Arial"/>
          <w:sz w:val="24"/>
          <w:szCs w:val="24"/>
        </w:rPr>
        <w:t>Grange</w:t>
      </w:r>
      <w:r w:rsidR="003675FB" w:rsidRPr="001A7951">
        <w:rPr>
          <w:rFonts w:ascii="Georgia" w:hAnsi="Georgia" w:cs="Arial"/>
          <w:sz w:val="24"/>
          <w:szCs w:val="24"/>
        </w:rPr>
        <w:t xml:space="preserve"> high aspirations, high expectations of self and others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Genuine passion and a belief in the potential of every pupil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Motivation to continually improve standards and achieve excellence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Commitment to the safeguarding and welfare of all pupils.</w:t>
      </w:r>
    </w:p>
    <w:p w:rsidR="003675FB" w:rsidRPr="00421C14" w:rsidRDefault="003675FB" w:rsidP="003675FB">
      <w:pPr>
        <w:spacing w:after="0"/>
        <w:rPr>
          <w:rFonts w:ascii="Georgia" w:hAnsi="Georgia"/>
          <w:b/>
          <w:bCs/>
          <w:sz w:val="16"/>
          <w:szCs w:val="16"/>
          <w:lang w:val="en-US"/>
        </w:rPr>
      </w:pP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Teaching and Learning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Excellent classroom practitioner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Effective and systematic behaviour management, with clear boundaries, sanctions, praise and reward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Has good communication, planning and organisational skills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Demonstrates resilience, motivation and commitment to driving up standards of achievement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Acts as a role model to staff and pupils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 xml:space="preserve">Commitment to regular and on-going professional development and training to establish </w:t>
      </w:r>
      <w:r w:rsidR="00E92EC1">
        <w:rPr>
          <w:rFonts w:ascii="Georgia" w:hAnsi="Georgia" w:cs="Arial"/>
          <w:sz w:val="24"/>
          <w:szCs w:val="24"/>
        </w:rPr>
        <w:t>good</w:t>
      </w:r>
      <w:r w:rsidRPr="001A7951">
        <w:rPr>
          <w:rFonts w:ascii="Georgia" w:hAnsi="Georgia" w:cs="Arial"/>
          <w:sz w:val="24"/>
          <w:szCs w:val="24"/>
        </w:rPr>
        <w:t xml:space="preserve"> classroom practice.</w:t>
      </w:r>
    </w:p>
    <w:p w:rsidR="003675FB" w:rsidRPr="00421C14" w:rsidRDefault="003675FB" w:rsidP="003675FB">
      <w:pPr>
        <w:spacing w:after="0"/>
        <w:rPr>
          <w:rFonts w:ascii="Georgia" w:hAnsi="Georgia"/>
          <w:b/>
          <w:bCs/>
          <w:sz w:val="16"/>
          <w:szCs w:val="16"/>
          <w:lang w:val="en-US"/>
        </w:rPr>
      </w:pPr>
    </w:p>
    <w:p w:rsidR="003675FB" w:rsidRPr="001A7951" w:rsidRDefault="003675FB" w:rsidP="003675FB">
      <w:pPr>
        <w:spacing w:after="0"/>
        <w:rPr>
          <w:rFonts w:ascii="Georgia" w:hAnsi="Georgia"/>
          <w:b/>
          <w:bCs/>
          <w:sz w:val="24"/>
          <w:szCs w:val="24"/>
          <w:lang w:val="en-US"/>
        </w:rPr>
      </w:pPr>
      <w:r w:rsidRPr="001A7951">
        <w:rPr>
          <w:rFonts w:ascii="Georgia" w:hAnsi="Georgia"/>
          <w:b/>
          <w:bCs/>
          <w:sz w:val="24"/>
          <w:szCs w:val="24"/>
          <w:lang w:val="en-US"/>
        </w:rPr>
        <w:t>Other desirable training and skills</w:t>
      </w:r>
    </w:p>
    <w:p w:rsidR="003675FB" w:rsidRPr="001A7951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Training and practice in ‘Read, Write Inc.’</w:t>
      </w:r>
    </w:p>
    <w:p w:rsidR="003675FB" w:rsidRDefault="003675FB" w:rsidP="003675FB">
      <w:pPr>
        <w:numPr>
          <w:ilvl w:val="0"/>
          <w:numId w:val="2"/>
        </w:numPr>
        <w:tabs>
          <w:tab w:val="num" w:pos="360"/>
          <w:tab w:val="left" w:pos="720"/>
        </w:tabs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An interest in music and the ability to play an instrument.</w:t>
      </w:r>
    </w:p>
    <w:p w:rsidR="00421C14" w:rsidRPr="00421C14" w:rsidRDefault="00421C14" w:rsidP="00421C14">
      <w:pPr>
        <w:tabs>
          <w:tab w:val="left" w:pos="720"/>
        </w:tabs>
        <w:spacing w:after="0"/>
        <w:rPr>
          <w:rFonts w:ascii="Georgia" w:hAnsi="Georgia" w:cs="Arial"/>
          <w:sz w:val="16"/>
          <w:szCs w:val="16"/>
        </w:rPr>
      </w:pPr>
    </w:p>
    <w:p w:rsidR="003675FB" w:rsidRPr="00AB73E8" w:rsidRDefault="003675FB" w:rsidP="003675FB">
      <w:pPr>
        <w:pStyle w:val="Heading1GaramondBold"/>
        <w:spacing w:before="0"/>
        <w:rPr>
          <w:rFonts w:ascii="Georgia" w:hAnsi="Georgia"/>
          <w:b w:val="0"/>
          <w:color w:val="31849B"/>
          <w:sz w:val="24"/>
          <w:szCs w:val="24"/>
        </w:rPr>
      </w:pPr>
      <w:r w:rsidRPr="00AB73E8">
        <w:rPr>
          <w:rFonts w:ascii="Georgia" w:eastAsia="Calibri" w:hAnsi="Georgia"/>
          <w:bCs w:val="0"/>
          <w:color w:val="31849B"/>
          <w:sz w:val="24"/>
          <w:szCs w:val="24"/>
        </w:rPr>
        <w:t>Other</w:t>
      </w:r>
      <w:r w:rsidRPr="00AB73E8">
        <w:rPr>
          <w:rFonts w:ascii="Georgia" w:hAnsi="Georgia"/>
          <w:color w:val="31849B"/>
          <w:sz w:val="24"/>
          <w:szCs w:val="24"/>
        </w:rPr>
        <w:t xml:space="preserve"> </w:t>
      </w:r>
    </w:p>
    <w:p w:rsidR="003675FB" w:rsidRPr="001A7951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Commitment to equality of opportunity and the safeguarding and welfare of all pupils</w:t>
      </w:r>
    </w:p>
    <w:p w:rsidR="003675FB" w:rsidRPr="001A7951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Willingness to undertake training</w:t>
      </w:r>
    </w:p>
    <w:p w:rsidR="003675FB" w:rsidRDefault="003675FB" w:rsidP="003675FB">
      <w:pPr>
        <w:numPr>
          <w:ilvl w:val="0"/>
          <w:numId w:val="2"/>
        </w:numPr>
        <w:spacing w:after="0"/>
        <w:rPr>
          <w:rFonts w:ascii="Georgia" w:hAnsi="Georgia" w:cs="Arial"/>
          <w:sz w:val="24"/>
          <w:szCs w:val="24"/>
        </w:rPr>
      </w:pPr>
      <w:r w:rsidRPr="001A7951">
        <w:rPr>
          <w:rFonts w:ascii="Georgia" w:hAnsi="Georgia" w:cs="Arial"/>
          <w:sz w:val="24"/>
          <w:szCs w:val="24"/>
        </w:rPr>
        <w:t>This post is subject to an enhanced DBS disclosure.</w:t>
      </w:r>
    </w:p>
    <w:p w:rsidR="00B95A3E" w:rsidRDefault="00B95A3E" w:rsidP="00B95A3E">
      <w:pPr>
        <w:spacing w:after="0"/>
        <w:rPr>
          <w:rFonts w:ascii="Georgia" w:hAnsi="Georgia" w:cs="Arial"/>
          <w:sz w:val="24"/>
          <w:szCs w:val="24"/>
        </w:rPr>
      </w:pPr>
    </w:p>
    <w:sectPr w:rsidR="00B95A3E" w:rsidSect="0076769B">
      <w:footerReference w:type="default" r:id="rId10"/>
      <w:pgSz w:w="11906" w:h="16838"/>
      <w:pgMar w:top="682" w:right="1134" w:bottom="567" w:left="1134" w:header="426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778" w:rsidRDefault="00720778" w:rsidP="007F66BD">
      <w:pPr>
        <w:spacing w:after="0" w:line="240" w:lineRule="auto"/>
      </w:pPr>
      <w:r>
        <w:separator/>
      </w:r>
    </w:p>
  </w:endnote>
  <w:endnote w:type="continuationSeparator" w:id="0">
    <w:p w:rsidR="00720778" w:rsidRDefault="00720778" w:rsidP="007F6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liss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819" w:rsidRDefault="004A6819" w:rsidP="00C6392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778" w:rsidRDefault="00720778" w:rsidP="007F66BD">
      <w:pPr>
        <w:spacing w:after="0" w:line="240" w:lineRule="auto"/>
      </w:pPr>
      <w:r>
        <w:separator/>
      </w:r>
    </w:p>
  </w:footnote>
  <w:footnote w:type="continuationSeparator" w:id="0">
    <w:p w:rsidR="00720778" w:rsidRDefault="00720778" w:rsidP="007F6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6AB4"/>
    <w:multiLevelType w:val="hybridMultilevel"/>
    <w:tmpl w:val="B32EA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E57A5"/>
    <w:multiLevelType w:val="hybridMultilevel"/>
    <w:tmpl w:val="58F4E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64D09"/>
    <w:multiLevelType w:val="hybridMultilevel"/>
    <w:tmpl w:val="0C3CA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72AFF"/>
    <w:multiLevelType w:val="hybridMultilevel"/>
    <w:tmpl w:val="78C8FBF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30F3E0F"/>
    <w:multiLevelType w:val="hybridMultilevel"/>
    <w:tmpl w:val="19949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46A2E"/>
    <w:multiLevelType w:val="hybridMultilevel"/>
    <w:tmpl w:val="7C381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541AC2"/>
    <w:multiLevelType w:val="hybridMultilevel"/>
    <w:tmpl w:val="BE9E6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F023A7"/>
    <w:multiLevelType w:val="hybridMultilevel"/>
    <w:tmpl w:val="F20653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583559A"/>
    <w:multiLevelType w:val="hybridMultilevel"/>
    <w:tmpl w:val="90244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12C51"/>
    <w:multiLevelType w:val="hybridMultilevel"/>
    <w:tmpl w:val="9160B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74050F"/>
    <w:multiLevelType w:val="hybridMultilevel"/>
    <w:tmpl w:val="CA1C52CE"/>
    <w:lvl w:ilvl="0" w:tplc="F10E38A0">
      <w:numFmt w:val="bullet"/>
      <w:lvlText w:val="-"/>
      <w:lvlJc w:val="left"/>
      <w:pPr>
        <w:ind w:left="450" w:hanging="360"/>
      </w:pPr>
      <w:rPr>
        <w:rFonts w:ascii="Georgia" w:eastAsia="Calibr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 w15:restartNumberingAfterBreak="0">
    <w:nsid w:val="67D1134C"/>
    <w:multiLevelType w:val="hybridMultilevel"/>
    <w:tmpl w:val="0548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4142E8"/>
    <w:multiLevelType w:val="hybridMultilevel"/>
    <w:tmpl w:val="DEB6A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CA6A59"/>
    <w:multiLevelType w:val="hybridMultilevel"/>
    <w:tmpl w:val="31F28B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3"/>
  </w:num>
  <w:num w:numId="5">
    <w:abstractNumId w:val="4"/>
  </w:num>
  <w:num w:numId="6">
    <w:abstractNumId w:val="11"/>
  </w:num>
  <w:num w:numId="7">
    <w:abstractNumId w:val="5"/>
  </w:num>
  <w:num w:numId="8">
    <w:abstractNumId w:val="6"/>
  </w:num>
  <w:num w:numId="9">
    <w:abstractNumId w:val="2"/>
  </w:num>
  <w:num w:numId="10">
    <w:abstractNumId w:val="9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984"/>
    <w:rsid w:val="00000ACF"/>
    <w:rsid w:val="000168F0"/>
    <w:rsid w:val="000C0ACB"/>
    <w:rsid w:val="000C1195"/>
    <w:rsid w:val="000F3B82"/>
    <w:rsid w:val="00116544"/>
    <w:rsid w:val="00196038"/>
    <w:rsid w:val="001A7951"/>
    <w:rsid w:val="00200101"/>
    <w:rsid w:val="00211508"/>
    <w:rsid w:val="00222054"/>
    <w:rsid w:val="00253D82"/>
    <w:rsid w:val="00286493"/>
    <w:rsid w:val="002B6BA7"/>
    <w:rsid w:val="002C2F2B"/>
    <w:rsid w:val="002C72BA"/>
    <w:rsid w:val="002F0029"/>
    <w:rsid w:val="002F7D56"/>
    <w:rsid w:val="00300108"/>
    <w:rsid w:val="00307E1F"/>
    <w:rsid w:val="003675FB"/>
    <w:rsid w:val="00383480"/>
    <w:rsid w:val="003877CA"/>
    <w:rsid w:val="003C4261"/>
    <w:rsid w:val="003E4156"/>
    <w:rsid w:val="00411072"/>
    <w:rsid w:val="00421724"/>
    <w:rsid w:val="00421C14"/>
    <w:rsid w:val="004748D6"/>
    <w:rsid w:val="0048341E"/>
    <w:rsid w:val="004868EB"/>
    <w:rsid w:val="004A6819"/>
    <w:rsid w:val="004B7F4D"/>
    <w:rsid w:val="004C6357"/>
    <w:rsid w:val="00500326"/>
    <w:rsid w:val="00535DF7"/>
    <w:rsid w:val="0054124C"/>
    <w:rsid w:val="00565F1D"/>
    <w:rsid w:val="00580D2C"/>
    <w:rsid w:val="005901DE"/>
    <w:rsid w:val="005A2D93"/>
    <w:rsid w:val="005B7D94"/>
    <w:rsid w:val="005D2D57"/>
    <w:rsid w:val="005F6830"/>
    <w:rsid w:val="006076EB"/>
    <w:rsid w:val="00607FD0"/>
    <w:rsid w:val="00613529"/>
    <w:rsid w:val="00627BE8"/>
    <w:rsid w:val="0066039F"/>
    <w:rsid w:val="0067752C"/>
    <w:rsid w:val="00690BB4"/>
    <w:rsid w:val="006B6CF9"/>
    <w:rsid w:val="0071018A"/>
    <w:rsid w:val="00717CB7"/>
    <w:rsid w:val="00720778"/>
    <w:rsid w:val="0072083A"/>
    <w:rsid w:val="0074178D"/>
    <w:rsid w:val="007504DA"/>
    <w:rsid w:val="0075405A"/>
    <w:rsid w:val="00760B83"/>
    <w:rsid w:val="0076594B"/>
    <w:rsid w:val="0076769B"/>
    <w:rsid w:val="00774DBD"/>
    <w:rsid w:val="00791643"/>
    <w:rsid w:val="007A6371"/>
    <w:rsid w:val="007C3FB6"/>
    <w:rsid w:val="007C65DD"/>
    <w:rsid w:val="007F66BD"/>
    <w:rsid w:val="0080470A"/>
    <w:rsid w:val="008319C0"/>
    <w:rsid w:val="008435B9"/>
    <w:rsid w:val="00860845"/>
    <w:rsid w:val="008849FA"/>
    <w:rsid w:val="00884EAE"/>
    <w:rsid w:val="008851D3"/>
    <w:rsid w:val="0089467C"/>
    <w:rsid w:val="008A04C2"/>
    <w:rsid w:val="008C1D54"/>
    <w:rsid w:val="008C5980"/>
    <w:rsid w:val="008F109B"/>
    <w:rsid w:val="009356BC"/>
    <w:rsid w:val="009921D4"/>
    <w:rsid w:val="00995D9D"/>
    <w:rsid w:val="00A13CA9"/>
    <w:rsid w:val="00A13F37"/>
    <w:rsid w:val="00A3344E"/>
    <w:rsid w:val="00A509C8"/>
    <w:rsid w:val="00A95F90"/>
    <w:rsid w:val="00AB0C66"/>
    <w:rsid w:val="00AB73E8"/>
    <w:rsid w:val="00AC2EA8"/>
    <w:rsid w:val="00AD1657"/>
    <w:rsid w:val="00B23881"/>
    <w:rsid w:val="00B43771"/>
    <w:rsid w:val="00B54D0D"/>
    <w:rsid w:val="00B54DBA"/>
    <w:rsid w:val="00B668BF"/>
    <w:rsid w:val="00B84066"/>
    <w:rsid w:val="00B95A3E"/>
    <w:rsid w:val="00B97711"/>
    <w:rsid w:val="00BC1B91"/>
    <w:rsid w:val="00BD32A4"/>
    <w:rsid w:val="00BE5333"/>
    <w:rsid w:val="00BF1B95"/>
    <w:rsid w:val="00BF2301"/>
    <w:rsid w:val="00C03680"/>
    <w:rsid w:val="00C06C33"/>
    <w:rsid w:val="00C35BF3"/>
    <w:rsid w:val="00C6392C"/>
    <w:rsid w:val="00C74984"/>
    <w:rsid w:val="00CA43F9"/>
    <w:rsid w:val="00CD4EE5"/>
    <w:rsid w:val="00CE32A2"/>
    <w:rsid w:val="00DC18D9"/>
    <w:rsid w:val="00E20D01"/>
    <w:rsid w:val="00E24C76"/>
    <w:rsid w:val="00E33D88"/>
    <w:rsid w:val="00E773FD"/>
    <w:rsid w:val="00E809CA"/>
    <w:rsid w:val="00E836D5"/>
    <w:rsid w:val="00E91D13"/>
    <w:rsid w:val="00E92EC1"/>
    <w:rsid w:val="00E95D3A"/>
    <w:rsid w:val="00EA18B2"/>
    <w:rsid w:val="00EB53BB"/>
    <w:rsid w:val="00EE6027"/>
    <w:rsid w:val="00F01AA2"/>
    <w:rsid w:val="00F47F0B"/>
    <w:rsid w:val="00F55678"/>
    <w:rsid w:val="00F82CED"/>
    <w:rsid w:val="00F87582"/>
    <w:rsid w:val="00FD1F87"/>
    <w:rsid w:val="00FE0698"/>
    <w:rsid w:val="00FF06C6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6460230"/>
  <w15:docId w15:val="{0FF6BF2C-FB3F-47EC-A025-0316B515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98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49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49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74984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eading1GaramondBoldChar">
    <w:name w:val="Heading 1 Garamond Bold Char"/>
    <w:link w:val="Heading1GaramondBold"/>
    <w:locked/>
    <w:rsid w:val="00C74984"/>
    <w:rPr>
      <w:rFonts w:ascii="Garamond" w:eastAsia="Times New Roman" w:hAnsi="Garamond"/>
      <w:b/>
      <w:bCs/>
      <w:color w:val="0068B9"/>
      <w:sz w:val="40"/>
      <w:szCs w:val="36"/>
      <w:lang w:val="x-none" w:eastAsia="x-none"/>
    </w:rPr>
  </w:style>
  <w:style w:type="paragraph" w:customStyle="1" w:styleId="Heading1GaramondBold">
    <w:name w:val="Heading 1 Garamond Bold"/>
    <w:basedOn w:val="Heading1"/>
    <w:link w:val="Heading1GaramondBoldChar"/>
    <w:qFormat/>
    <w:rsid w:val="00C74984"/>
    <w:rPr>
      <w:rFonts w:ascii="Garamond" w:eastAsia="Times New Roman" w:hAnsi="Garamond" w:cstheme="minorBidi"/>
      <w:color w:val="0068B9"/>
      <w:sz w:val="40"/>
      <w:szCs w:val="36"/>
      <w:lang w:val="x-none" w:eastAsia="x-none"/>
    </w:rPr>
  </w:style>
  <w:style w:type="paragraph" w:customStyle="1" w:styleId="p5">
    <w:name w:val="p5"/>
    <w:basedOn w:val="Normal"/>
    <w:uiPriority w:val="99"/>
    <w:rsid w:val="00C74984"/>
    <w:pPr>
      <w:widowControl w:val="0"/>
      <w:tabs>
        <w:tab w:val="left" w:pos="720"/>
      </w:tabs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749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F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</w:rPr>
  </w:style>
  <w:style w:type="paragraph" w:customStyle="1" w:styleId="Default">
    <w:name w:val="Default"/>
    <w:rsid w:val="00565F1D"/>
    <w:pPr>
      <w:autoSpaceDE w:val="0"/>
      <w:autoSpaceDN w:val="0"/>
      <w:adjustRightInd w:val="0"/>
      <w:spacing w:after="0" w:line="240" w:lineRule="auto"/>
    </w:pPr>
    <w:rPr>
      <w:rFonts w:ascii="Bliss" w:eastAsia="Calibri" w:hAnsi="Bliss" w:cs="Bliss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565F1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565F1D"/>
    <w:rPr>
      <w:rFonts w:ascii="Bliss" w:hAnsi="Bliss" w:cs="Bliss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F1D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435B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6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F6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6BD"/>
    <w:rPr>
      <w:rFonts w:ascii="Calibri" w:eastAsia="Calibri" w:hAnsi="Calibri" w:cs="Times New Roman"/>
    </w:rPr>
  </w:style>
  <w:style w:type="paragraph" w:customStyle="1" w:styleId="12ptTextGaramond">
    <w:name w:val="12pt Text Garamond"/>
    <w:basedOn w:val="Normal"/>
    <w:link w:val="12ptTextGaramondChar"/>
    <w:qFormat/>
    <w:rsid w:val="00C6392C"/>
    <w:rPr>
      <w:rFonts w:ascii="Garamond" w:hAnsi="Garamond"/>
      <w:sz w:val="24"/>
      <w:szCs w:val="24"/>
    </w:rPr>
  </w:style>
  <w:style w:type="character" w:customStyle="1" w:styleId="12ptTextGaramondChar">
    <w:name w:val="12pt Text Garamond Char"/>
    <w:basedOn w:val="DefaultParagraphFont"/>
    <w:link w:val="12ptTextGaramond"/>
    <w:rsid w:val="00C6392C"/>
    <w:rPr>
      <w:rFonts w:ascii="Garamond" w:eastAsia="Calibri" w:hAnsi="Garamond" w:cs="Times New Roman"/>
      <w:sz w:val="24"/>
      <w:szCs w:val="24"/>
    </w:rPr>
  </w:style>
  <w:style w:type="paragraph" w:styleId="NoSpacing">
    <w:name w:val="No Spacing"/>
    <w:uiPriority w:val="1"/>
    <w:qFormat/>
    <w:rsid w:val="003675FB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76594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27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7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F6C2673B</Template>
  <TotalTime>8</TotalTime>
  <Pages>3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Schools</Company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Rowan Ramsden</dc:creator>
  <cp:lastModifiedBy>Fran John-Lewis</cp:lastModifiedBy>
  <cp:revision>9</cp:revision>
  <cp:lastPrinted>2017-10-04T10:48:00Z</cp:lastPrinted>
  <dcterms:created xsi:type="dcterms:W3CDTF">2019-03-07T16:23:00Z</dcterms:created>
  <dcterms:modified xsi:type="dcterms:W3CDTF">2019-03-07T16:31:00Z</dcterms:modified>
</cp:coreProperties>
</file>